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6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3060"/>
        <w:gridCol w:w="2160"/>
        <w:gridCol w:w="2732"/>
      </w:tblGrid>
      <w:tr w:rsidR="008D68EA" w:rsidRPr="00B221B7" w:rsidTr="00337BAE">
        <w:trPr>
          <w:trHeight w:val="405"/>
          <w:jc w:val="center"/>
        </w:trPr>
        <w:tc>
          <w:tcPr>
            <w:tcW w:w="2696" w:type="dxa"/>
            <w:shd w:val="clear" w:color="auto" w:fill="auto"/>
            <w:tcMar>
              <w:top w:w="72" w:type="dxa"/>
              <w:left w:w="58" w:type="dxa"/>
              <w:bottom w:w="72" w:type="dxa"/>
              <w:right w:w="0" w:type="dxa"/>
            </w:tcMar>
            <w:vAlign w:val="center"/>
          </w:tcPr>
          <w:p w:rsidR="008D68EA" w:rsidRPr="004F0B6E" w:rsidRDefault="00977071" w:rsidP="00DC046A">
            <w:pPr>
              <w:pStyle w:val="TABLESection"/>
              <w:rPr>
                <w:caps/>
              </w:rPr>
            </w:pPr>
            <w:r w:rsidRPr="004F0B6E">
              <w:rPr>
                <w:caps/>
              </w:rPr>
              <w:t xml:space="preserve">Policy Title: </w:t>
            </w:r>
          </w:p>
        </w:tc>
        <w:tc>
          <w:tcPr>
            <w:tcW w:w="7952" w:type="dxa"/>
            <w:gridSpan w:val="3"/>
            <w:shd w:val="clear" w:color="auto" w:fill="auto"/>
            <w:tcMar>
              <w:top w:w="72" w:type="dxa"/>
              <w:left w:w="288" w:type="dxa"/>
              <w:bottom w:w="72" w:type="dxa"/>
              <w:right w:w="0" w:type="dxa"/>
            </w:tcMar>
            <w:vAlign w:val="center"/>
          </w:tcPr>
          <w:p w:rsidR="008D68EA" w:rsidRPr="00977071" w:rsidRDefault="00747C68" w:rsidP="00B60165">
            <w:pPr>
              <w:pStyle w:val="PolicyNormal"/>
              <w:rPr>
                <w:rFonts w:cs="Times New Roman"/>
                <w:sz w:val="28"/>
                <w:szCs w:val="28"/>
              </w:rPr>
            </w:pPr>
            <w:sdt>
              <w:sdtPr>
                <w:rPr>
                  <w:rFonts w:cs="Times New Roman"/>
                  <w:sz w:val="28"/>
                  <w:szCs w:val="28"/>
                </w:rPr>
                <w:alias w:val="Title"/>
                <w:tag w:val=""/>
                <w:id w:val="931091528"/>
                <w:placeholder>
                  <w:docPart w:val="3DA81A2F71034B5EA193751829456678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B60165">
                  <w:rPr>
                    <w:rFonts w:cs="Times New Roman"/>
                    <w:sz w:val="28"/>
                    <w:szCs w:val="28"/>
                  </w:rPr>
                  <w:t>Trauma Alert and Code Re</w:t>
                </w:r>
                <w:r w:rsidR="00E7152A">
                  <w:rPr>
                    <w:rFonts w:cs="Times New Roman"/>
                    <w:sz w:val="28"/>
                    <w:szCs w:val="28"/>
                  </w:rPr>
                  <w:t>s</w:t>
                </w:r>
                <w:r w:rsidR="00B60165">
                  <w:rPr>
                    <w:rFonts w:cs="Times New Roman"/>
                    <w:sz w:val="28"/>
                    <w:szCs w:val="28"/>
                  </w:rPr>
                  <w:t xml:space="preserve">ponse </w:t>
                </w:r>
              </w:sdtContent>
            </w:sdt>
            <w:r w:rsidR="00B60165">
              <w:rPr>
                <w:rFonts w:cs="Times New Roman"/>
                <w:sz w:val="28"/>
                <w:szCs w:val="28"/>
              </w:rPr>
              <w:t>During Pandemic</w:t>
            </w:r>
          </w:p>
        </w:tc>
      </w:tr>
      <w:tr w:rsidR="007261E3" w:rsidRPr="00B221B7" w:rsidTr="00337BAE">
        <w:trPr>
          <w:trHeight w:val="331"/>
          <w:jc w:val="center"/>
        </w:trPr>
        <w:tc>
          <w:tcPr>
            <w:tcW w:w="2696" w:type="dxa"/>
            <w:shd w:val="clear" w:color="auto" w:fill="auto"/>
            <w:tcMar>
              <w:top w:w="72" w:type="dxa"/>
              <w:left w:w="58" w:type="dxa"/>
              <w:bottom w:w="72" w:type="dxa"/>
              <w:right w:w="0" w:type="dxa"/>
            </w:tcMar>
            <w:vAlign w:val="center"/>
          </w:tcPr>
          <w:p w:rsidR="008A478D" w:rsidRPr="004F0B6E" w:rsidRDefault="008A478D" w:rsidP="00486B46">
            <w:pPr>
              <w:pStyle w:val="TABLESection"/>
              <w:rPr>
                <w:caps/>
              </w:rPr>
            </w:pPr>
            <w:r w:rsidRPr="004F0B6E">
              <w:rPr>
                <w:caps/>
              </w:rPr>
              <w:t>Last Review</w:t>
            </w:r>
            <w:r w:rsidR="00A6694D" w:rsidRPr="004F0B6E">
              <w:rPr>
                <w:caps/>
              </w:rPr>
              <w:t xml:space="preserve"> Date</w:t>
            </w:r>
            <w:r w:rsidRPr="004F0B6E">
              <w:rPr>
                <w:caps/>
              </w:rPr>
              <w:t>:</w:t>
            </w:r>
          </w:p>
        </w:tc>
        <w:tc>
          <w:tcPr>
            <w:tcW w:w="3060" w:type="dxa"/>
            <w:shd w:val="clear" w:color="auto" w:fill="auto"/>
            <w:tcMar>
              <w:left w:w="72" w:type="dxa"/>
            </w:tcMar>
            <w:vAlign w:val="center"/>
          </w:tcPr>
          <w:p w:rsidR="00CF6BE1" w:rsidRPr="00BF30F9" w:rsidRDefault="00CF6BE1" w:rsidP="00D17B01"/>
        </w:tc>
        <w:tc>
          <w:tcPr>
            <w:tcW w:w="2160" w:type="dxa"/>
            <w:shd w:val="clear" w:color="auto" w:fill="auto"/>
            <w:noWrap/>
            <w:tcMar>
              <w:left w:w="0" w:type="dxa"/>
            </w:tcMar>
            <w:vAlign w:val="center"/>
          </w:tcPr>
          <w:p w:rsidR="008A478D" w:rsidRPr="008A1116" w:rsidRDefault="00A6694D" w:rsidP="00DC046A">
            <w:pPr>
              <w:pStyle w:val="TABLESection"/>
            </w:pPr>
            <w:r w:rsidRPr="00F97201">
              <w:t>D</w:t>
            </w:r>
            <w:r w:rsidRPr="004F0B6E">
              <w:rPr>
                <w:caps/>
              </w:rPr>
              <w:t>ate of Origin:</w:t>
            </w:r>
          </w:p>
        </w:tc>
        <w:tc>
          <w:tcPr>
            <w:tcW w:w="2732" w:type="dxa"/>
            <w:shd w:val="clear" w:color="auto" w:fill="auto"/>
            <w:tcMar>
              <w:left w:w="72" w:type="dxa"/>
            </w:tcMar>
            <w:vAlign w:val="center"/>
          </w:tcPr>
          <w:p w:rsidR="000A53B4" w:rsidRPr="00BF30F9" w:rsidRDefault="00B60165" w:rsidP="00D17B01">
            <w:r>
              <w:t>March 30, 2020</w:t>
            </w:r>
          </w:p>
        </w:tc>
      </w:tr>
      <w:tr w:rsidR="008D68EA" w:rsidRPr="008D68EA" w:rsidTr="00337BAE">
        <w:trPr>
          <w:trHeight w:val="115"/>
          <w:jc w:val="center"/>
        </w:trPr>
        <w:tc>
          <w:tcPr>
            <w:tcW w:w="10648" w:type="dxa"/>
            <w:gridSpan w:val="4"/>
            <w:shd w:val="clear" w:color="auto" w:fill="auto"/>
            <w:tcMar>
              <w:top w:w="72" w:type="dxa"/>
              <w:left w:w="58" w:type="dxa"/>
              <w:bottom w:w="72" w:type="dxa"/>
              <w:right w:w="0" w:type="dxa"/>
            </w:tcMar>
            <w:vAlign w:val="bottom"/>
          </w:tcPr>
          <w:p w:rsidR="008D68EA" w:rsidRPr="007261E3" w:rsidRDefault="008D68EA" w:rsidP="000D7528">
            <w:pPr>
              <w:keepNext/>
              <w:outlineLvl w:val="1"/>
              <w:rPr>
                <w:rFonts w:ascii="Arial" w:hAnsi="Arial" w:cs="Arial"/>
                <w:b/>
                <w:color w:val="FFFFFF" w:themeColor="background1"/>
                <w:sz w:val="10"/>
                <w:szCs w:val="24"/>
              </w:rPr>
            </w:pPr>
          </w:p>
        </w:tc>
      </w:tr>
    </w:tbl>
    <w:p w:rsidR="00395FA7" w:rsidRPr="004F0B6E" w:rsidRDefault="00CE4ABE" w:rsidP="004F0B6E">
      <w:pPr>
        <w:pStyle w:val="Section"/>
      </w:pPr>
      <w:r w:rsidRPr="004F0B6E">
        <w:t>Policy</w:t>
      </w:r>
      <w:r w:rsidR="00BB04A6" w:rsidRPr="004F0B6E">
        <w:t>:</w:t>
      </w:r>
    </w:p>
    <w:p w:rsidR="00F96B75" w:rsidRPr="000D1C89" w:rsidRDefault="002F12E1" w:rsidP="00E7152A">
      <w:pPr>
        <w:pStyle w:val="PolicyNormal"/>
      </w:pPr>
      <w:r>
        <w:t>Department of Trauma is committed to providing optimal care of the</w:t>
      </w:r>
      <w:r w:rsidR="001469FE">
        <w:t xml:space="preserve"> injured patient while using resources wisely</w:t>
      </w:r>
      <w:r>
        <w:t xml:space="preserve">.  </w:t>
      </w:r>
    </w:p>
    <w:p w:rsidR="00CE4ABE" w:rsidRDefault="00CE4ABE" w:rsidP="004F0B6E">
      <w:pPr>
        <w:pStyle w:val="Section"/>
      </w:pPr>
      <w:r>
        <w:t>Purpose</w:t>
      </w:r>
      <w:r w:rsidR="00BB04A6">
        <w:t>:</w:t>
      </w:r>
    </w:p>
    <w:p w:rsidR="00F96B75" w:rsidRPr="0068797A" w:rsidRDefault="002F12E1" w:rsidP="00E7152A">
      <w:pPr>
        <w:pStyle w:val="PolicyNormal"/>
      </w:pPr>
      <w:r>
        <w:t xml:space="preserve">To define the numbers and types of personnel who respond to trauma alerts and codes during </w:t>
      </w:r>
      <w:r w:rsidR="00E7152A">
        <w:t xml:space="preserve">a </w:t>
      </w:r>
      <w:r>
        <w:t xml:space="preserve">pandemic in an effort to decrease </w:t>
      </w:r>
      <w:r w:rsidR="001469FE">
        <w:t xml:space="preserve">potential staff/patient </w:t>
      </w:r>
      <w:r>
        <w:t xml:space="preserve">exposure and conserve </w:t>
      </w:r>
      <w:r w:rsidRPr="00C625E2">
        <w:rPr>
          <w:i/>
        </w:rPr>
        <w:t>P</w:t>
      </w:r>
      <w:r w:rsidR="001B3CB6">
        <w:rPr>
          <w:i/>
        </w:rPr>
        <w:t xml:space="preserve">ersonal </w:t>
      </w:r>
      <w:r w:rsidRPr="00C625E2">
        <w:rPr>
          <w:i/>
        </w:rPr>
        <w:t>P</w:t>
      </w:r>
      <w:r w:rsidR="001B3CB6">
        <w:rPr>
          <w:i/>
        </w:rPr>
        <w:t xml:space="preserve">rotective </w:t>
      </w:r>
      <w:r w:rsidRPr="00C625E2">
        <w:rPr>
          <w:i/>
        </w:rPr>
        <w:t>E</w:t>
      </w:r>
      <w:r w:rsidR="001B3CB6">
        <w:rPr>
          <w:i/>
        </w:rPr>
        <w:t>quipment (PPE)</w:t>
      </w:r>
      <w:r w:rsidR="00E7152A">
        <w:rPr>
          <w:i/>
        </w:rPr>
        <w:t xml:space="preserve"> </w:t>
      </w:r>
      <w:r w:rsidR="00E7152A">
        <w:t>by utilizing</w:t>
      </w:r>
      <w:r>
        <w:t xml:space="preserve"> resources appropriately.</w:t>
      </w:r>
    </w:p>
    <w:p w:rsidR="00B65F57" w:rsidRDefault="00CE4ABE" w:rsidP="004F0B6E">
      <w:pPr>
        <w:pStyle w:val="Section"/>
      </w:pPr>
      <w:r>
        <w:t>Scope</w:t>
      </w:r>
      <w:r w:rsidR="00BB04A6">
        <w:t>:</w:t>
      </w:r>
    </w:p>
    <w:p w:rsidR="00F96B75" w:rsidRDefault="002F12E1" w:rsidP="00E7152A">
      <w:pPr>
        <w:pStyle w:val="PolicyNormal"/>
      </w:pPr>
      <w:r>
        <w:t xml:space="preserve">All staff who respond to trauma </w:t>
      </w:r>
      <w:r w:rsidR="00FE5260">
        <w:t xml:space="preserve">alert and/or code </w:t>
      </w:r>
      <w:r>
        <w:t>activations.</w:t>
      </w:r>
    </w:p>
    <w:p w:rsidR="00AE5516" w:rsidRDefault="00CE4ABE" w:rsidP="00AE5516">
      <w:pPr>
        <w:pStyle w:val="Section"/>
      </w:pPr>
      <w:r>
        <w:t>Definitions</w:t>
      </w:r>
      <w:r w:rsidR="00BB04A6">
        <w:t>:</w:t>
      </w:r>
    </w:p>
    <w:p w:rsidR="00110C95" w:rsidRDefault="00AE5516" w:rsidP="00AE5516">
      <w:pPr>
        <w:pStyle w:val="Definition"/>
        <w:rPr>
          <w:bCs/>
          <w:sz w:val="23"/>
          <w:szCs w:val="23"/>
          <w:u w:val="none"/>
        </w:rPr>
      </w:pPr>
      <w:r w:rsidRPr="00AE5516">
        <w:rPr>
          <w:bCs/>
          <w:sz w:val="23"/>
          <w:szCs w:val="23"/>
          <w:u w:val="none"/>
        </w:rPr>
        <w:t>For the purpose of this policy, the following definitions apply:</w:t>
      </w:r>
    </w:p>
    <w:p w:rsidR="00AE5516" w:rsidRDefault="0003111A" w:rsidP="00AE5516">
      <w:pPr>
        <w:pStyle w:val="Definition"/>
        <w:rPr>
          <w:b w:val="0"/>
          <w:u w:val="none"/>
        </w:rPr>
      </w:pPr>
      <w:r w:rsidRPr="00F33D83">
        <w:rPr>
          <w:i/>
          <w:u w:val="none"/>
        </w:rPr>
        <w:t>PPE</w:t>
      </w:r>
      <w:r w:rsidRPr="001469FE">
        <w:rPr>
          <w:b w:val="0"/>
          <w:u w:val="none"/>
        </w:rPr>
        <w:t>:</w:t>
      </w:r>
      <w:r w:rsidR="001469FE">
        <w:rPr>
          <w:b w:val="0"/>
          <w:u w:val="none"/>
        </w:rPr>
        <w:t xml:space="preserve"> Any personal protective equipment used to diminish risk for exposure to contact, droplet, or airborne pathogens</w:t>
      </w:r>
      <w:r w:rsidR="00FF1D85">
        <w:rPr>
          <w:b w:val="0"/>
          <w:u w:val="none"/>
        </w:rPr>
        <w:t xml:space="preserve">.  For specific </w:t>
      </w:r>
      <w:r w:rsidR="00FF1D85" w:rsidRPr="001B3CB6">
        <w:rPr>
          <w:b w:val="0"/>
          <w:i/>
          <w:u w:val="none"/>
        </w:rPr>
        <w:t>PPE</w:t>
      </w:r>
      <w:r w:rsidR="00FF1D85">
        <w:rPr>
          <w:b w:val="0"/>
          <w:u w:val="none"/>
        </w:rPr>
        <w:t xml:space="preserve"> use policy, see </w:t>
      </w:r>
      <w:hyperlink r:id="rId12" w:history="1">
        <w:r w:rsidR="00FF1D85" w:rsidRPr="00924DB8">
          <w:rPr>
            <w:rStyle w:val="Hyperlink"/>
            <w:b w:val="0"/>
          </w:rPr>
          <w:t>Infection Preven</w:t>
        </w:r>
        <w:r w:rsidR="00FF1D85" w:rsidRPr="00924DB8">
          <w:rPr>
            <w:rStyle w:val="Hyperlink"/>
            <w:b w:val="0"/>
          </w:rPr>
          <w:t>t</w:t>
        </w:r>
        <w:r w:rsidR="00FF1D85" w:rsidRPr="00924DB8">
          <w:rPr>
            <w:rStyle w:val="Hyperlink"/>
            <w:b w:val="0"/>
          </w:rPr>
          <w:t>ion Homepage</w:t>
        </w:r>
      </w:hyperlink>
      <w:r w:rsidR="00FF1D85">
        <w:rPr>
          <w:b w:val="0"/>
          <w:u w:val="none"/>
        </w:rPr>
        <w:t xml:space="preserve">. </w:t>
      </w:r>
    </w:p>
    <w:p w:rsidR="001469FE" w:rsidRDefault="001469FE" w:rsidP="00AE5516">
      <w:pPr>
        <w:pStyle w:val="Definition"/>
        <w:rPr>
          <w:b w:val="0"/>
          <w:u w:val="none"/>
        </w:rPr>
      </w:pPr>
      <w:r w:rsidRPr="00F33D83">
        <w:rPr>
          <w:i/>
          <w:u w:val="none"/>
        </w:rPr>
        <w:t>Pandemic</w:t>
      </w:r>
      <w:r w:rsidRPr="001469FE">
        <w:rPr>
          <w:b w:val="0"/>
          <w:u w:val="none"/>
        </w:rPr>
        <w:t>:</w:t>
      </w:r>
      <w:r>
        <w:rPr>
          <w:b w:val="0"/>
          <w:u w:val="none"/>
        </w:rPr>
        <w:t xml:space="preserve"> </w:t>
      </w:r>
      <w:r w:rsidR="00FF1D85">
        <w:rPr>
          <w:b w:val="0"/>
          <w:u w:val="none"/>
        </w:rPr>
        <w:t>The worldwide spread of a new disease.</w:t>
      </w:r>
    </w:p>
    <w:p w:rsidR="00661DC4" w:rsidRDefault="00C5070A" w:rsidP="00C5070A">
      <w:pPr>
        <w:pStyle w:val="Definition"/>
        <w:rPr>
          <w:b w:val="0"/>
          <w:u w:val="none"/>
        </w:rPr>
      </w:pPr>
      <w:r w:rsidRPr="00F33D83">
        <w:rPr>
          <w:i/>
          <w:u w:val="none"/>
        </w:rPr>
        <w:t>Purposeful donning</w:t>
      </w:r>
      <w:r w:rsidR="001B3CB6" w:rsidRPr="00F33D83">
        <w:rPr>
          <w:i/>
          <w:u w:val="none"/>
        </w:rPr>
        <w:t>/doffing</w:t>
      </w:r>
      <w:r w:rsidRPr="00C5070A">
        <w:rPr>
          <w:b w:val="0"/>
          <w:u w:val="none"/>
        </w:rPr>
        <w:t>:</w:t>
      </w:r>
      <w:r>
        <w:rPr>
          <w:b w:val="0"/>
          <w:u w:val="none"/>
        </w:rPr>
        <w:t xml:space="preserve"> Deliberate and focused donning</w:t>
      </w:r>
      <w:r w:rsidR="001B3CB6">
        <w:rPr>
          <w:b w:val="0"/>
          <w:u w:val="none"/>
        </w:rPr>
        <w:t>/doffing</w:t>
      </w:r>
      <w:r>
        <w:rPr>
          <w:b w:val="0"/>
          <w:u w:val="none"/>
        </w:rPr>
        <w:t xml:space="preserve"> of gown, mask, face shield, etc. in a step-wise fashion per </w:t>
      </w:r>
      <w:hyperlink r:id="rId13" w:history="1">
        <w:r w:rsidRPr="00E7152A">
          <w:rPr>
            <w:rStyle w:val="Hyperlink"/>
            <w:b w:val="0"/>
          </w:rPr>
          <w:t xml:space="preserve">Infection Prevention </w:t>
        </w:r>
        <w:r w:rsidR="001B3CB6" w:rsidRPr="00E7152A">
          <w:rPr>
            <w:rStyle w:val="Hyperlink"/>
            <w:b w:val="0"/>
          </w:rPr>
          <w:t>guidelines</w:t>
        </w:r>
      </w:hyperlink>
      <w:r w:rsidR="00E7152A">
        <w:rPr>
          <w:b w:val="0"/>
          <w:u w:val="none"/>
        </w:rPr>
        <w:t>.</w:t>
      </w:r>
    </w:p>
    <w:p w:rsidR="00F96B75" w:rsidRDefault="00661DC4" w:rsidP="00C5070A">
      <w:pPr>
        <w:pStyle w:val="Definition"/>
        <w:rPr>
          <w:b w:val="0"/>
          <w:u w:val="none"/>
        </w:rPr>
      </w:pPr>
      <w:r w:rsidRPr="00F33D83">
        <w:rPr>
          <w:i/>
          <w:u w:val="none"/>
        </w:rPr>
        <w:t>Airway needs</w:t>
      </w:r>
      <w:r w:rsidRPr="00661DC4">
        <w:rPr>
          <w:b w:val="0"/>
          <w:u w:val="none"/>
        </w:rPr>
        <w:t>:</w:t>
      </w:r>
      <w:r>
        <w:rPr>
          <w:b w:val="0"/>
          <w:u w:val="none"/>
        </w:rPr>
        <w:t xml:space="preserve"> provide supplemental oxygen in terms of nasal cannula, simple face mask, non-rebreather mask, initiation of advanced airway as needed.  </w:t>
      </w:r>
      <w:r w:rsidR="001B3CB6">
        <w:rPr>
          <w:b w:val="0"/>
          <w:u w:val="none"/>
        </w:rPr>
        <w:t xml:space="preserve"> </w:t>
      </w:r>
    </w:p>
    <w:p w:rsidR="00DF6871" w:rsidRDefault="00CE4ABE" w:rsidP="004F0B6E">
      <w:pPr>
        <w:pStyle w:val="Section"/>
      </w:pPr>
      <w:r>
        <w:t>Procedures</w:t>
      </w:r>
      <w:r w:rsidR="00BB04A6">
        <w:t>:</w:t>
      </w:r>
    </w:p>
    <w:p w:rsidR="00E903D2" w:rsidRDefault="00FE5260" w:rsidP="00C67601">
      <w:pPr>
        <w:pStyle w:val="PolicyNormal"/>
        <w:numPr>
          <w:ilvl w:val="0"/>
          <w:numId w:val="14"/>
        </w:numPr>
      </w:pPr>
      <w:r>
        <w:t>Response to Trauma Alert Activation (Appendix A)</w:t>
      </w:r>
    </w:p>
    <w:p w:rsidR="00FE5260" w:rsidRDefault="00FE5260" w:rsidP="00C67601">
      <w:pPr>
        <w:pStyle w:val="PolicyNormal"/>
        <w:numPr>
          <w:ilvl w:val="1"/>
          <w:numId w:val="14"/>
        </w:numPr>
      </w:pPr>
      <w:r>
        <w:t xml:space="preserve">Team members entering with full </w:t>
      </w:r>
      <w:r w:rsidRPr="004A53B2">
        <w:rPr>
          <w:i/>
        </w:rPr>
        <w:t>PPE</w:t>
      </w:r>
      <w:r>
        <w:t xml:space="preserve"> on activation/arrival (</w:t>
      </w:r>
      <w:r w:rsidR="00C5070A" w:rsidRPr="00C5070A">
        <w:rPr>
          <w:i/>
        </w:rPr>
        <w:t xml:space="preserve">purposeful </w:t>
      </w:r>
      <w:r w:rsidRPr="00C5070A">
        <w:rPr>
          <w:i/>
        </w:rPr>
        <w:t>donning</w:t>
      </w:r>
      <w:r>
        <w:t xml:space="preserve"> of </w:t>
      </w:r>
      <w:r w:rsidRPr="004A53B2">
        <w:rPr>
          <w:i/>
        </w:rPr>
        <w:t>PPE</w:t>
      </w:r>
      <w:r>
        <w:t xml:space="preserve"> must be completed </w:t>
      </w:r>
      <w:r w:rsidRPr="00801837">
        <w:rPr>
          <w:b/>
        </w:rPr>
        <w:t>prior</w:t>
      </w:r>
      <w:r>
        <w:t xml:space="preserve"> to entry):</w:t>
      </w:r>
    </w:p>
    <w:p w:rsidR="00FE5260" w:rsidRDefault="004A53B2" w:rsidP="00C67601">
      <w:pPr>
        <w:pStyle w:val="PolicyNormal"/>
        <w:numPr>
          <w:ilvl w:val="2"/>
          <w:numId w:val="14"/>
        </w:numPr>
      </w:pPr>
      <w:r>
        <w:t xml:space="preserve"> Emergency </w:t>
      </w:r>
      <w:r w:rsidR="00FE5260">
        <w:t>R</w:t>
      </w:r>
      <w:r>
        <w:t>esident (EMR)</w:t>
      </w:r>
      <w:r w:rsidR="00FE5260">
        <w:t xml:space="preserve"> 3- Leader</w:t>
      </w:r>
    </w:p>
    <w:p w:rsidR="00FE5260" w:rsidRDefault="00FE5260" w:rsidP="00C67601">
      <w:pPr>
        <w:pStyle w:val="PolicyNormal"/>
        <w:numPr>
          <w:ilvl w:val="2"/>
          <w:numId w:val="14"/>
        </w:numPr>
      </w:pPr>
      <w:r>
        <w:t xml:space="preserve"> EMR 2- All </w:t>
      </w:r>
      <w:r w:rsidRPr="00661DC4">
        <w:rPr>
          <w:i/>
        </w:rPr>
        <w:t>airways needs</w:t>
      </w:r>
    </w:p>
    <w:p w:rsidR="00FE5260" w:rsidRDefault="00FE5260" w:rsidP="00C67601">
      <w:pPr>
        <w:pStyle w:val="PolicyNormal"/>
        <w:numPr>
          <w:ilvl w:val="2"/>
          <w:numId w:val="14"/>
        </w:numPr>
      </w:pPr>
      <w:r>
        <w:t xml:space="preserve"> EMR/Trauma Resident- Surveyor</w:t>
      </w:r>
    </w:p>
    <w:p w:rsidR="00FE5260" w:rsidRDefault="00FE5260" w:rsidP="00C67601">
      <w:pPr>
        <w:pStyle w:val="PolicyNormal"/>
        <w:numPr>
          <w:ilvl w:val="2"/>
          <w:numId w:val="14"/>
        </w:numPr>
      </w:pPr>
      <w:r>
        <w:t xml:space="preserve"> Procedure Nurse</w:t>
      </w:r>
    </w:p>
    <w:p w:rsidR="00FE5260" w:rsidRDefault="00FE5260" w:rsidP="00C67601">
      <w:pPr>
        <w:pStyle w:val="PolicyNormal"/>
        <w:numPr>
          <w:ilvl w:val="2"/>
          <w:numId w:val="14"/>
        </w:numPr>
      </w:pPr>
      <w:r>
        <w:t xml:space="preserve"> Documentation Nurse</w:t>
      </w:r>
    </w:p>
    <w:p w:rsidR="00FE5260" w:rsidRDefault="00FE5260" w:rsidP="00C67601">
      <w:pPr>
        <w:pStyle w:val="PolicyNormal"/>
        <w:numPr>
          <w:ilvl w:val="1"/>
          <w:numId w:val="14"/>
        </w:numPr>
      </w:pPr>
      <w:r>
        <w:t xml:space="preserve">Team members in supervisory positions standing </w:t>
      </w:r>
      <w:r w:rsidR="00E818F1">
        <w:t xml:space="preserve">behind the red line and </w:t>
      </w:r>
      <w:r>
        <w:t>outside 6-10 ft. range providing direct oversight</w:t>
      </w:r>
      <w:r w:rsidR="004A53B2">
        <w:t xml:space="preserve"> without donning </w:t>
      </w:r>
      <w:r w:rsidR="004A53B2" w:rsidRPr="004A53B2">
        <w:rPr>
          <w:i/>
        </w:rPr>
        <w:t>PPE</w:t>
      </w:r>
      <w:r>
        <w:t>; may enter the room if necessary</w:t>
      </w:r>
      <w:r w:rsidR="008908A5">
        <w:t>, as determined by the EM</w:t>
      </w:r>
      <w:r w:rsidR="004A53B2">
        <w:t xml:space="preserve">/Trauma </w:t>
      </w:r>
      <w:r w:rsidR="008908A5">
        <w:t>Attending p</w:t>
      </w:r>
      <w:r>
        <w:t xml:space="preserve">hysician, </w:t>
      </w:r>
      <w:r w:rsidRPr="008908A5">
        <w:rPr>
          <w:b/>
        </w:rPr>
        <w:t>after</w:t>
      </w:r>
      <w:r>
        <w:t xml:space="preserve"> </w:t>
      </w:r>
      <w:r w:rsidR="00C5070A" w:rsidRPr="002222C6">
        <w:rPr>
          <w:i/>
        </w:rPr>
        <w:t xml:space="preserve">purposeful </w:t>
      </w:r>
      <w:r w:rsidRPr="002222C6">
        <w:rPr>
          <w:i/>
        </w:rPr>
        <w:t>donning</w:t>
      </w:r>
      <w:r>
        <w:t xml:space="preserve"> </w:t>
      </w:r>
      <w:r w:rsidR="00C5070A">
        <w:t xml:space="preserve">of </w:t>
      </w:r>
      <w:r>
        <w:t xml:space="preserve">appropriate </w:t>
      </w:r>
      <w:r w:rsidRPr="004A53B2">
        <w:rPr>
          <w:i/>
        </w:rPr>
        <w:t>PPE</w:t>
      </w:r>
      <w:r>
        <w:t>:</w:t>
      </w:r>
    </w:p>
    <w:p w:rsidR="00FE5260" w:rsidRDefault="00FE5260" w:rsidP="00C67601">
      <w:pPr>
        <w:pStyle w:val="PolicyNormal"/>
        <w:numPr>
          <w:ilvl w:val="2"/>
          <w:numId w:val="14"/>
        </w:numPr>
      </w:pPr>
      <w:r>
        <w:t xml:space="preserve"> Emergency </w:t>
      </w:r>
      <w:r w:rsidR="008908A5">
        <w:t xml:space="preserve">Medicine </w:t>
      </w:r>
      <w:r>
        <w:t>Attending Physician</w:t>
      </w:r>
    </w:p>
    <w:p w:rsidR="00FE5260" w:rsidRDefault="00FE5260" w:rsidP="00C67601">
      <w:pPr>
        <w:pStyle w:val="PolicyNormal"/>
        <w:numPr>
          <w:ilvl w:val="2"/>
          <w:numId w:val="14"/>
        </w:numPr>
      </w:pPr>
      <w:r>
        <w:t xml:space="preserve"> Trauma Attending Physician</w:t>
      </w:r>
    </w:p>
    <w:p w:rsidR="00FE5260" w:rsidRDefault="00FE5260" w:rsidP="00C67601">
      <w:pPr>
        <w:pStyle w:val="PolicyNormal"/>
        <w:numPr>
          <w:ilvl w:val="2"/>
          <w:numId w:val="14"/>
        </w:numPr>
      </w:pPr>
      <w:r>
        <w:t xml:space="preserve"> Trauma Chief Resident</w:t>
      </w:r>
    </w:p>
    <w:p w:rsidR="00FE5260" w:rsidRDefault="00FE5260" w:rsidP="00C67601">
      <w:pPr>
        <w:pStyle w:val="PolicyNormal"/>
        <w:numPr>
          <w:ilvl w:val="1"/>
          <w:numId w:val="14"/>
        </w:numPr>
      </w:pPr>
      <w:r>
        <w:t>Team members remaining outside the room</w:t>
      </w:r>
      <w:r w:rsidR="004A53B2">
        <w:t xml:space="preserve"> (without donning </w:t>
      </w:r>
      <w:r w:rsidR="004A53B2" w:rsidRPr="004A53B2">
        <w:rPr>
          <w:i/>
        </w:rPr>
        <w:t>PPE</w:t>
      </w:r>
      <w:r w:rsidR="004A53B2">
        <w:t>)</w:t>
      </w:r>
      <w:r>
        <w:t xml:space="preserve"> to assist i</w:t>
      </w:r>
      <w:r w:rsidR="008908A5">
        <w:t>f needed as determined by the EM</w:t>
      </w:r>
      <w:r w:rsidR="004A53B2">
        <w:t xml:space="preserve">/Trauma </w:t>
      </w:r>
      <w:r w:rsidR="008908A5">
        <w:t xml:space="preserve">Attending physician, </w:t>
      </w:r>
      <w:r w:rsidR="008908A5" w:rsidRPr="008908A5">
        <w:rPr>
          <w:b/>
        </w:rPr>
        <w:t>after</w:t>
      </w:r>
      <w:r w:rsidR="008908A5">
        <w:t xml:space="preserve"> </w:t>
      </w:r>
      <w:r w:rsidR="00C5070A" w:rsidRPr="002222C6">
        <w:rPr>
          <w:i/>
        </w:rPr>
        <w:t xml:space="preserve">purposeful </w:t>
      </w:r>
      <w:r w:rsidR="008908A5" w:rsidRPr="002222C6">
        <w:rPr>
          <w:i/>
        </w:rPr>
        <w:t>donning</w:t>
      </w:r>
      <w:r w:rsidR="008908A5">
        <w:t xml:space="preserve"> </w:t>
      </w:r>
      <w:r w:rsidR="00C5070A">
        <w:t xml:space="preserve">of </w:t>
      </w:r>
      <w:r w:rsidR="008908A5">
        <w:t xml:space="preserve">appropriate </w:t>
      </w:r>
      <w:r w:rsidR="008908A5" w:rsidRPr="004A53B2">
        <w:rPr>
          <w:i/>
        </w:rPr>
        <w:t>PPE</w:t>
      </w:r>
      <w:r w:rsidR="008908A5">
        <w:t xml:space="preserve">: </w:t>
      </w:r>
    </w:p>
    <w:p w:rsidR="008908A5" w:rsidRDefault="008908A5" w:rsidP="00C67601">
      <w:pPr>
        <w:pStyle w:val="PolicyNormal"/>
        <w:numPr>
          <w:ilvl w:val="2"/>
          <w:numId w:val="14"/>
        </w:numPr>
      </w:pPr>
      <w:r>
        <w:t xml:space="preserve"> Respiratory therapist</w:t>
      </w:r>
    </w:p>
    <w:p w:rsidR="008908A5" w:rsidRDefault="008908A5" w:rsidP="00C67601">
      <w:pPr>
        <w:pStyle w:val="PolicyNormal"/>
        <w:numPr>
          <w:ilvl w:val="2"/>
          <w:numId w:val="14"/>
        </w:numPr>
      </w:pPr>
      <w:r>
        <w:t xml:space="preserve"> Additional ED Nurse (runner or procedure)</w:t>
      </w:r>
    </w:p>
    <w:p w:rsidR="008908A5" w:rsidRDefault="002B3EC1" w:rsidP="00C67601">
      <w:pPr>
        <w:pStyle w:val="PolicyNormal"/>
        <w:numPr>
          <w:ilvl w:val="2"/>
          <w:numId w:val="14"/>
        </w:numPr>
      </w:pPr>
      <w:r>
        <w:t xml:space="preserve"> </w:t>
      </w:r>
      <w:r w:rsidR="008908A5">
        <w:t>Pharmacy provider</w:t>
      </w:r>
    </w:p>
    <w:p w:rsidR="008908A5" w:rsidRDefault="00275A09" w:rsidP="00C67601">
      <w:pPr>
        <w:pStyle w:val="PolicyNormal"/>
        <w:numPr>
          <w:ilvl w:val="2"/>
          <w:numId w:val="14"/>
        </w:numPr>
      </w:pPr>
      <w:r>
        <w:t xml:space="preserve"> </w:t>
      </w:r>
      <w:r w:rsidR="008908A5">
        <w:t>Radiology tech</w:t>
      </w:r>
      <w:r>
        <w:t>nician</w:t>
      </w:r>
    </w:p>
    <w:p w:rsidR="00587D37" w:rsidRDefault="00587D37" w:rsidP="00C67601">
      <w:pPr>
        <w:pStyle w:val="PolicyNormal"/>
        <w:numPr>
          <w:ilvl w:val="2"/>
          <w:numId w:val="14"/>
        </w:numPr>
      </w:pPr>
      <w:r>
        <w:t xml:space="preserve"> Pediatric Support Person</w:t>
      </w:r>
    </w:p>
    <w:p w:rsidR="00587D37" w:rsidRDefault="00587D37" w:rsidP="00C67601">
      <w:pPr>
        <w:pStyle w:val="PolicyNormal"/>
        <w:numPr>
          <w:ilvl w:val="2"/>
          <w:numId w:val="14"/>
        </w:numPr>
      </w:pPr>
      <w:r>
        <w:t xml:space="preserve"> OB Nurse/Provider (OB Trauma Alert)</w:t>
      </w:r>
    </w:p>
    <w:p w:rsidR="00275A09" w:rsidRDefault="00275A09" w:rsidP="00C67601">
      <w:pPr>
        <w:pStyle w:val="PolicyNormal"/>
        <w:numPr>
          <w:ilvl w:val="2"/>
          <w:numId w:val="14"/>
        </w:numPr>
      </w:pPr>
      <w:r>
        <w:t xml:space="preserve"> Other</w:t>
      </w:r>
      <w:r w:rsidR="00801837">
        <w:t xml:space="preserve"> Clinical Personnel</w:t>
      </w:r>
      <w:r>
        <w:t xml:space="preserve"> </w:t>
      </w:r>
    </w:p>
    <w:p w:rsidR="00275A09" w:rsidRDefault="00275A09" w:rsidP="00C67601">
      <w:pPr>
        <w:pStyle w:val="PolicyNormal"/>
        <w:numPr>
          <w:ilvl w:val="1"/>
          <w:numId w:val="14"/>
        </w:numPr>
      </w:pPr>
      <w:r>
        <w:t>Team members not supported in entering the room during these times:</w:t>
      </w:r>
    </w:p>
    <w:p w:rsidR="00275A09" w:rsidRDefault="00275A09" w:rsidP="00C67601">
      <w:pPr>
        <w:pStyle w:val="PolicyNormal"/>
        <w:numPr>
          <w:ilvl w:val="2"/>
          <w:numId w:val="14"/>
        </w:numPr>
      </w:pPr>
      <w:r>
        <w:t xml:space="preserve"> Students of any discipline</w:t>
      </w:r>
    </w:p>
    <w:p w:rsidR="00275A09" w:rsidRDefault="00275A09" w:rsidP="00C67601">
      <w:pPr>
        <w:pStyle w:val="PolicyNormal"/>
        <w:numPr>
          <w:ilvl w:val="2"/>
          <w:numId w:val="14"/>
        </w:numPr>
      </w:pPr>
      <w:r>
        <w:t xml:space="preserve"> Family Support Personnel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Visitors </w:t>
      </w:r>
    </w:p>
    <w:p w:rsidR="00275A09" w:rsidRDefault="006E39B0" w:rsidP="00C67601">
      <w:pPr>
        <w:pStyle w:val="PolicyNormal"/>
        <w:numPr>
          <w:ilvl w:val="1"/>
          <w:numId w:val="14"/>
        </w:numPr>
      </w:pPr>
      <w:r>
        <w:t>For Pediatric Trauma Alerts, the pediatric assigned nurse should be the procedure nurse whenever possible.</w:t>
      </w:r>
    </w:p>
    <w:p w:rsidR="006E39B0" w:rsidRDefault="006E39B0" w:rsidP="00C67601">
      <w:pPr>
        <w:pStyle w:val="PolicyNormal"/>
        <w:numPr>
          <w:ilvl w:val="0"/>
          <w:numId w:val="14"/>
        </w:numPr>
      </w:pPr>
      <w:r>
        <w:t>Response to Trauma Code Activations (Appendix B)</w:t>
      </w:r>
    </w:p>
    <w:p w:rsidR="006E39B0" w:rsidRDefault="006E39B0" w:rsidP="00C67601">
      <w:pPr>
        <w:pStyle w:val="PolicyNormal"/>
        <w:numPr>
          <w:ilvl w:val="1"/>
          <w:numId w:val="14"/>
        </w:numPr>
      </w:pPr>
      <w:r>
        <w:t xml:space="preserve">Team members entering with full </w:t>
      </w:r>
      <w:r w:rsidRPr="004A53B2">
        <w:rPr>
          <w:i/>
        </w:rPr>
        <w:t>PPE</w:t>
      </w:r>
      <w:r>
        <w:t xml:space="preserve"> on activation/arrival (</w:t>
      </w:r>
      <w:r w:rsidR="004A53B2" w:rsidRPr="004A53B2">
        <w:rPr>
          <w:i/>
        </w:rPr>
        <w:t xml:space="preserve">purposeful </w:t>
      </w:r>
      <w:r w:rsidRPr="004A53B2">
        <w:rPr>
          <w:i/>
        </w:rPr>
        <w:t>donning</w:t>
      </w:r>
      <w:r>
        <w:t xml:space="preserve"> of </w:t>
      </w:r>
      <w:r w:rsidR="004A53B2">
        <w:t xml:space="preserve">appropriate </w:t>
      </w:r>
      <w:r w:rsidRPr="004A53B2">
        <w:rPr>
          <w:i/>
        </w:rPr>
        <w:t>PPE</w:t>
      </w:r>
      <w:r>
        <w:t xml:space="preserve"> must be completed </w:t>
      </w:r>
      <w:r w:rsidRPr="00801837">
        <w:rPr>
          <w:b/>
        </w:rPr>
        <w:t>prior</w:t>
      </w:r>
      <w:r>
        <w:t xml:space="preserve"> to entry):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Trauma Team Leader- Trauma Chief Resident or Fellow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EMR 3- Airway</w:t>
      </w:r>
    </w:p>
    <w:p w:rsidR="006E39B0" w:rsidRDefault="00801837" w:rsidP="00C67601">
      <w:pPr>
        <w:pStyle w:val="PolicyNormal"/>
        <w:numPr>
          <w:ilvl w:val="2"/>
          <w:numId w:val="14"/>
        </w:numPr>
      </w:pPr>
      <w:r>
        <w:t xml:space="preserve"> EMR</w:t>
      </w:r>
      <w:r w:rsidR="00E7152A">
        <w:t xml:space="preserve"> 2</w:t>
      </w:r>
      <w:r>
        <w:t>/Trauma Resident- Surveyor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Trauma service resident or EMR 2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Documentation Nurse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Procedure Nurse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Respiratory Therapist</w:t>
      </w:r>
    </w:p>
    <w:p w:rsidR="00801837" w:rsidRDefault="00801837" w:rsidP="00C67601">
      <w:pPr>
        <w:pStyle w:val="PolicyNormal"/>
        <w:numPr>
          <w:ilvl w:val="1"/>
          <w:numId w:val="14"/>
        </w:numPr>
      </w:pPr>
      <w:r>
        <w:t xml:space="preserve">Team members in supervisory positions standing </w:t>
      </w:r>
      <w:r w:rsidR="00E818F1">
        <w:t xml:space="preserve">behind the red line and </w:t>
      </w:r>
      <w:r>
        <w:t>outside 6-10 ft. range providing direct oversight</w:t>
      </w:r>
      <w:r w:rsidR="004A53B2">
        <w:t xml:space="preserve"> without donning </w:t>
      </w:r>
      <w:r w:rsidR="004A53B2" w:rsidRPr="004A53B2">
        <w:rPr>
          <w:i/>
        </w:rPr>
        <w:t>PPE</w:t>
      </w:r>
      <w:r>
        <w:t>; may enter the room if necessary, as determined by the EM</w:t>
      </w:r>
      <w:r w:rsidR="004A53B2">
        <w:t xml:space="preserve">/Trauma </w:t>
      </w:r>
      <w:r>
        <w:t xml:space="preserve">Attending physician, </w:t>
      </w:r>
      <w:r w:rsidRPr="008908A5">
        <w:rPr>
          <w:b/>
        </w:rPr>
        <w:t>after</w:t>
      </w:r>
      <w:r w:rsidR="004A53B2">
        <w:rPr>
          <w:b/>
        </w:rPr>
        <w:t xml:space="preserve"> </w:t>
      </w:r>
      <w:r w:rsidR="004A53B2" w:rsidRPr="004A53B2">
        <w:rPr>
          <w:i/>
        </w:rPr>
        <w:t>purposeful</w:t>
      </w:r>
      <w:r w:rsidRPr="004A53B2">
        <w:rPr>
          <w:i/>
        </w:rPr>
        <w:t xml:space="preserve"> donning</w:t>
      </w:r>
      <w:r w:rsidR="004A53B2">
        <w:t xml:space="preserve"> of</w:t>
      </w:r>
      <w:r>
        <w:t xml:space="preserve"> appropriate </w:t>
      </w:r>
      <w:r w:rsidRPr="004A53B2">
        <w:rPr>
          <w:i/>
        </w:rPr>
        <w:t>PPE</w:t>
      </w:r>
      <w:r>
        <w:t>: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Emergency Medicine Attending Physician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Trauma Attending Physician</w:t>
      </w:r>
    </w:p>
    <w:p w:rsidR="00801837" w:rsidRDefault="00801837" w:rsidP="00C67601">
      <w:pPr>
        <w:pStyle w:val="PolicyNormal"/>
        <w:numPr>
          <w:ilvl w:val="1"/>
          <w:numId w:val="14"/>
        </w:numPr>
      </w:pPr>
      <w:r>
        <w:t>Team members remaining outside the room</w:t>
      </w:r>
      <w:r w:rsidR="004A53B2">
        <w:t xml:space="preserve"> (without donning </w:t>
      </w:r>
      <w:r w:rsidR="004A53B2" w:rsidRPr="004A53B2">
        <w:rPr>
          <w:i/>
        </w:rPr>
        <w:t>PPE</w:t>
      </w:r>
      <w:r w:rsidR="004A53B2">
        <w:t xml:space="preserve">) </w:t>
      </w:r>
      <w:r>
        <w:t>to assist</w:t>
      </w:r>
      <w:r w:rsidR="004A53B2">
        <w:t xml:space="preserve"> </w:t>
      </w:r>
      <w:r>
        <w:t>if needed as determined by the EM</w:t>
      </w:r>
      <w:r w:rsidR="004A53B2">
        <w:t xml:space="preserve">/Trauma </w:t>
      </w:r>
      <w:r>
        <w:t xml:space="preserve">Attending physician, </w:t>
      </w:r>
      <w:r w:rsidRPr="008908A5">
        <w:rPr>
          <w:b/>
        </w:rPr>
        <w:t>after</w:t>
      </w:r>
      <w:r>
        <w:t xml:space="preserve"> </w:t>
      </w:r>
      <w:r w:rsidR="004A53B2" w:rsidRPr="004A53B2">
        <w:rPr>
          <w:i/>
        </w:rPr>
        <w:t xml:space="preserve">purposeful </w:t>
      </w:r>
      <w:r w:rsidRPr="004A53B2">
        <w:rPr>
          <w:i/>
        </w:rPr>
        <w:t>donning</w:t>
      </w:r>
      <w:r w:rsidR="004A53B2">
        <w:t xml:space="preserve"> of</w:t>
      </w:r>
      <w:r>
        <w:t xml:space="preserve"> appropriate </w:t>
      </w:r>
      <w:r w:rsidRPr="004A53B2">
        <w:rPr>
          <w:i/>
        </w:rPr>
        <w:t>PPE</w:t>
      </w:r>
      <w:r>
        <w:t xml:space="preserve">: 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Anesthe</w:t>
      </w:r>
      <w:r w:rsidR="002B3EC1">
        <w:t xml:space="preserve">sia Responder (Anesthetist </w:t>
      </w:r>
      <w:r>
        <w:t xml:space="preserve">or CRNA) </w:t>
      </w:r>
    </w:p>
    <w:p w:rsidR="00801837" w:rsidRDefault="004A53B2" w:rsidP="00C67601">
      <w:pPr>
        <w:pStyle w:val="PolicyNormal"/>
        <w:numPr>
          <w:ilvl w:val="2"/>
          <w:numId w:val="14"/>
        </w:numPr>
      </w:pPr>
      <w:r>
        <w:t xml:space="preserve"> </w:t>
      </w:r>
      <w:r w:rsidR="00801837">
        <w:t>Additional ED Nurse (runner or procedure)</w:t>
      </w:r>
    </w:p>
    <w:p w:rsidR="00801837" w:rsidRDefault="002B3EC1" w:rsidP="00C67601">
      <w:pPr>
        <w:pStyle w:val="PolicyNormal"/>
        <w:numPr>
          <w:ilvl w:val="2"/>
          <w:numId w:val="14"/>
        </w:numPr>
      </w:pPr>
      <w:r>
        <w:t xml:space="preserve"> </w:t>
      </w:r>
      <w:r w:rsidR="00801837">
        <w:t>Pharmacy provider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Radiology technician</w:t>
      </w:r>
    </w:p>
    <w:p w:rsidR="00587D37" w:rsidRDefault="00587D37" w:rsidP="00C67601">
      <w:pPr>
        <w:pStyle w:val="PolicyNormal"/>
        <w:numPr>
          <w:ilvl w:val="2"/>
          <w:numId w:val="14"/>
        </w:numPr>
      </w:pPr>
      <w:r>
        <w:t xml:space="preserve"> Pediatric Support Person</w:t>
      </w:r>
    </w:p>
    <w:p w:rsidR="00587D37" w:rsidRDefault="00587D37" w:rsidP="00C67601">
      <w:pPr>
        <w:pStyle w:val="PolicyNormal"/>
        <w:numPr>
          <w:ilvl w:val="2"/>
          <w:numId w:val="14"/>
        </w:numPr>
      </w:pPr>
      <w:r>
        <w:t xml:space="preserve"> OB Nurse/Provider (OB Trauma Code)</w:t>
      </w:r>
    </w:p>
    <w:p w:rsidR="00801837" w:rsidRDefault="00801837" w:rsidP="00C67601">
      <w:pPr>
        <w:pStyle w:val="PolicyNormal"/>
        <w:numPr>
          <w:ilvl w:val="2"/>
          <w:numId w:val="14"/>
        </w:numPr>
      </w:pPr>
      <w:r>
        <w:t xml:space="preserve"> Other Clinical Personnel</w:t>
      </w:r>
    </w:p>
    <w:p w:rsidR="009F44C9" w:rsidRDefault="009F44C9" w:rsidP="00C67601">
      <w:pPr>
        <w:pStyle w:val="PolicyNormal"/>
        <w:numPr>
          <w:ilvl w:val="1"/>
          <w:numId w:val="14"/>
        </w:numPr>
      </w:pPr>
      <w:r>
        <w:t>Team members not supported in entering the room during these times:</w:t>
      </w:r>
    </w:p>
    <w:p w:rsidR="009F44C9" w:rsidRDefault="009F44C9" w:rsidP="00C67601">
      <w:pPr>
        <w:pStyle w:val="PolicyNormal"/>
        <w:numPr>
          <w:ilvl w:val="2"/>
          <w:numId w:val="14"/>
        </w:numPr>
      </w:pPr>
      <w:r>
        <w:t xml:space="preserve"> Students of any discipline</w:t>
      </w:r>
    </w:p>
    <w:p w:rsidR="009F44C9" w:rsidRDefault="009F44C9" w:rsidP="00C67601">
      <w:pPr>
        <w:pStyle w:val="PolicyNormal"/>
        <w:numPr>
          <w:ilvl w:val="2"/>
          <w:numId w:val="14"/>
        </w:numPr>
      </w:pPr>
      <w:r>
        <w:t xml:space="preserve"> Family Support Personnel</w:t>
      </w:r>
    </w:p>
    <w:p w:rsidR="002222C6" w:rsidRDefault="009F44C9" w:rsidP="00C67601">
      <w:pPr>
        <w:pStyle w:val="PolicyNormal"/>
        <w:numPr>
          <w:ilvl w:val="2"/>
          <w:numId w:val="14"/>
        </w:numPr>
      </w:pPr>
      <w:r>
        <w:t xml:space="preserve"> Visitors</w:t>
      </w:r>
    </w:p>
    <w:p w:rsidR="00667E70" w:rsidRDefault="002222C6" w:rsidP="00C67601">
      <w:pPr>
        <w:pStyle w:val="PolicyNormal"/>
        <w:numPr>
          <w:ilvl w:val="1"/>
          <w:numId w:val="14"/>
        </w:numPr>
      </w:pPr>
      <w:r>
        <w:t xml:space="preserve">For Pediatric Trauma </w:t>
      </w:r>
      <w:r w:rsidR="004A53B2">
        <w:t>Codes</w:t>
      </w:r>
      <w:r>
        <w:t>, the pediatric assigned nurse should be the procedure nurse whenever possible.</w:t>
      </w:r>
    </w:p>
    <w:p w:rsidR="009F44C9" w:rsidRDefault="00F33D83" w:rsidP="00667E70">
      <w:pPr>
        <w:pStyle w:val="PolicyNormal"/>
        <w:numPr>
          <w:ilvl w:val="0"/>
          <w:numId w:val="14"/>
        </w:numPr>
      </w:pPr>
      <w:r>
        <w:t xml:space="preserve">A </w:t>
      </w:r>
      <w:r w:rsidR="00667E70">
        <w:t>Forensic Nurse Examiner (FNE)</w:t>
      </w:r>
      <w:r>
        <w:t xml:space="preserve"> will </w:t>
      </w:r>
      <w:r w:rsidRPr="00F33D83">
        <w:rPr>
          <w:i/>
        </w:rPr>
        <w:t>purposefully don</w:t>
      </w:r>
      <w:r>
        <w:t xml:space="preserve"> </w:t>
      </w:r>
      <w:r w:rsidRPr="00F33D83">
        <w:rPr>
          <w:i/>
        </w:rPr>
        <w:t>PPE</w:t>
      </w:r>
      <w:r>
        <w:rPr>
          <w:i/>
        </w:rPr>
        <w:t xml:space="preserve"> </w:t>
      </w:r>
      <w:r>
        <w:t>and enter the room for all activations where it is clear that there has been an assault, gunshot wound (GSW), stabbing, or sexual assault.</w:t>
      </w:r>
      <w:r w:rsidR="00515E22">
        <w:t xml:space="preserve">  For all undefined/unknown cases, they will remain behind the red line until cleared to enter by EM/Trauma Attending or Documentation Nurse </w:t>
      </w:r>
      <w:r w:rsidR="00515E22" w:rsidRPr="00515E22">
        <w:rPr>
          <w:b/>
        </w:rPr>
        <w:t>after</w:t>
      </w:r>
      <w:r w:rsidR="00515E22">
        <w:t xml:space="preserve"> </w:t>
      </w:r>
      <w:r w:rsidR="00515E22" w:rsidRPr="00515E22">
        <w:rPr>
          <w:i/>
        </w:rPr>
        <w:t>purposefully donning PPE</w:t>
      </w:r>
      <w:r w:rsidR="00515E22">
        <w:t xml:space="preserve">. </w:t>
      </w:r>
      <w:r>
        <w:t xml:space="preserve"> </w:t>
      </w:r>
      <w:r w:rsidR="009F44C9">
        <w:t xml:space="preserve"> </w:t>
      </w:r>
    </w:p>
    <w:p w:rsidR="00801837" w:rsidRDefault="009F44C9" w:rsidP="00C67601">
      <w:pPr>
        <w:pStyle w:val="PolicyNormal"/>
        <w:numPr>
          <w:ilvl w:val="0"/>
          <w:numId w:val="14"/>
        </w:numPr>
      </w:pPr>
      <w:r>
        <w:t>Personnel who are deemed unnecessary</w:t>
      </w:r>
      <w:r w:rsidR="000373F6">
        <w:t xml:space="preserve"> for activation</w:t>
      </w:r>
      <w:r>
        <w:t xml:space="preserve"> by EM Attending/Trauma Attending physician should be dismissed as soon as possible</w:t>
      </w:r>
      <w:r w:rsidR="000373F6">
        <w:t xml:space="preserve"> so that they may respond to other clinical duties</w:t>
      </w:r>
      <w:r>
        <w:t xml:space="preserve">.  </w:t>
      </w:r>
      <w:r w:rsidR="00801837">
        <w:t xml:space="preserve"> </w:t>
      </w:r>
    </w:p>
    <w:p w:rsidR="00C67601" w:rsidRPr="004D75A3" w:rsidRDefault="000453EA" w:rsidP="00C67601">
      <w:pPr>
        <w:pStyle w:val="PolicyNormal"/>
        <w:numPr>
          <w:ilvl w:val="0"/>
          <w:numId w:val="14"/>
        </w:numPr>
        <w:rPr>
          <w:rStyle w:val="Hyperlink"/>
          <w:color w:val="auto"/>
          <w:u w:val="none"/>
        </w:rPr>
      </w:pPr>
      <w:r>
        <w:t xml:space="preserve">Before leaving the patient room, </w:t>
      </w:r>
      <w:r w:rsidRPr="00807CE5">
        <w:rPr>
          <w:i/>
        </w:rPr>
        <w:t>PPE</w:t>
      </w:r>
      <w:r>
        <w:t xml:space="preserve"> should be </w:t>
      </w:r>
      <w:r w:rsidRPr="00807CE5">
        <w:rPr>
          <w:i/>
        </w:rPr>
        <w:t>purposefully doffed</w:t>
      </w:r>
      <w:r w:rsidR="00C625E2">
        <w:t xml:space="preserve"> and discarded/cleaned and stored</w:t>
      </w:r>
      <w:r>
        <w:t xml:space="preserve"> in alignment with procedures </w:t>
      </w:r>
      <w:r w:rsidR="00C625E2">
        <w:t xml:space="preserve">on </w:t>
      </w:r>
      <w:hyperlink r:id="rId14" w:history="1">
        <w:r w:rsidR="00C625E2" w:rsidRPr="00E7152A">
          <w:rPr>
            <w:rStyle w:val="Hyperlink"/>
          </w:rPr>
          <w:t>Infection Prevention Homepage</w:t>
        </w:r>
      </w:hyperlink>
      <w:r w:rsidR="00E7152A">
        <w:t>.</w:t>
      </w:r>
    </w:p>
    <w:p w:rsidR="004D75A3" w:rsidRDefault="004D75A3" w:rsidP="00C67601">
      <w:pPr>
        <w:pStyle w:val="PolicyNormal"/>
        <w:numPr>
          <w:ilvl w:val="0"/>
          <w:numId w:val="14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Inappropriate responses to trauma activations should be reported to Trauma Medical Director and Trauma Program Manager</w:t>
      </w:r>
      <w:r w:rsidR="00141624">
        <w:rPr>
          <w:rStyle w:val="Hyperlink"/>
          <w:color w:val="auto"/>
          <w:u w:val="none"/>
        </w:rPr>
        <w:t xml:space="preserve"> for follow up.</w:t>
      </w:r>
    </w:p>
    <w:p w:rsidR="00141624" w:rsidRDefault="00141624" w:rsidP="00141624">
      <w:pPr>
        <w:pStyle w:val="PolicyNormal"/>
        <w:numPr>
          <w:ilvl w:val="1"/>
          <w:numId w:val="14"/>
        </w:numPr>
      </w:pPr>
      <w:r>
        <w:rPr>
          <w:rStyle w:val="Hyperlink"/>
          <w:color w:val="auto"/>
          <w:u w:val="none"/>
        </w:rPr>
        <w:t xml:space="preserve">RL reporting should occur according to </w:t>
      </w:r>
      <w:proofErr w:type="spellStart"/>
      <w:r>
        <w:rPr>
          <w:rStyle w:val="Hyperlink"/>
          <w:color w:val="auto"/>
          <w:u w:val="none"/>
        </w:rPr>
        <w:t>ChristianaCare</w:t>
      </w:r>
      <w:proofErr w:type="spellEnd"/>
      <w:r>
        <w:rPr>
          <w:rStyle w:val="Hyperlink"/>
          <w:color w:val="auto"/>
          <w:u w:val="none"/>
        </w:rPr>
        <w:t xml:space="preserve"> policy.</w:t>
      </w:r>
    </w:p>
    <w:p w:rsidR="00C67601" w:rsidRDefault="00C67601" w:rsidP="00C67601">
      <w:pPr>
        <w:pStyle w:val="PolicyNormal"/>
        <w:ind w:left="0"/>
      </w:pPr>
    </w:p>
    <w:p w:rsidR="0068797A" w:rsidRDefault="00C67601" w:rsidP="004F0B6E">
      <w:pPr>
        <w:pStyle w:val="Section"/>
      </w:pPr>
      <w:r>
        <w:t>rESPONSIBILITIES</w:t>
      </w:r>
      <w:r w:rsidR="0068797A" w:rsidRPr="00254AB7">
        <w:t>:</w:t>
      </w:r>
    </w:p>
    <w:p w:rsidR="00C67601" w:rsidRDefault="004D75A3" w:rsidP="00C67601">
      <w:pPr>
        <w:pStyle w:val="PolicyNormal"/>
        <w:numPr>
          <w:ilvl w:val="0"/>
          <w:numId w:val="15"/>
        </w:numPr>
      </w:pPr>
      <w:r>
        <w:t>R</w:t>
      </w:r>
      <w:r w:rsidR="00C67601">
        <w:t>esponsible for limiting personnel in activations</w:t>
      </w:r>
      <w:r>
        <w:t xml:space="preserve"> in real time</w:t>
      </w:r>
      <w:r w:rsidR="00C67601">
        <w:t>:</w:t>
      </w:r>
    </w:p>
    <w:p w:rsidR="00E7152A" w:rsidRDefault="00E7152A" w:rsidP="00E7152A">
      <w:pPr>
        <w:pStyle w:val="PolicyNormal"/>
        <w:numPr>
          <w:ilvl w:val="1"/>
          <w:numId w:val="15"/>
        </w:numPr>
      </w:pPr>
      <w:r>
        <w:t>EM/Trauma Attending Physician</w:t>
      </w:r>
    </w:p>
    <w:p w:rsidR="00C67601" w:rsidRDefault="00C67601" w:rsidP="00C67601">
      <w:pPr>
        <w:pStyle w:val="PolicyNormal"/>
        <w:numPr>
          <w:ilvl w:val="1"/>
          <w:numId w:val="15"/>
        </w:numPr>
      </w:pPr>
      <w:r>
        <w:t>Trauma Team Leader</w:t>
      </w:r>
    </w:p>
    <w:p w:rsidR="00C67601" w:rsidRDefault="00C67601" w:rsidP="00C67601">
      <w:pPr>
        <w:pStyle w:val="PolicyNormal"/>
        <w:numPr>
          <w:ilvl w:val="1"/>
          <w:numId w:val="15"/>
        </w:numPr>
      </w:pPr>
      <w:r>
        <w:t>Documentation Nurse</w:t>
      </w:r>
    </w:p>
    <w:p w:rsidR="00C67601" w:rsidRDefault="004D75A3" w:rsidP="00C67601">
      <w:pPr>
        <w:pStyle w:val="PolicyNormal"/>
        <w:numPr>
          <w:ilvl w:val="0"/>
          <w:numId w:val="15"/>
        </w:numPr>
      </w:pPr>
      <w:r>
        <w:t>R</w:t>
      </w:r>
      <w:r w:rsidR="00C67601">
        <w:t>esponsible for follow up on inappropriate response to trauma activations:</w:t>
      </w:r>
    </w:p>
    <w:p w:rsidR="00C67601" w:rsidRDefault="00C67601" w:rsidP="00C67601">
      <w:pPr>
        <w:pStyle w:val="PolicyNormal"/>
        <w:numPr>
          <w:ilvl w:val="1"/>
          <w:numId w:val="15"/>
        </w:numPr>
      </w:pPr>
      <w:r>
        <w:t>Trauma Medical Director</w:t>
      </w:r>
    </w:p>
    <w:p w:rsidR="00F96B75" w:rsidRDefault="00C67601" w:rsidP="00F96B75">
      <w:pPr>
        <w:pStyle w:val="PolicyNormal"/>
        <w:numPr>
          <w:ilvl w:val="1"/>
          <w:numId w:val="15"/>
        </w:numPr>
      </w:pPr>
      <w:r>
        <w:t>Trauma Program Manager</w:t>
      </w:r>
    </w:p>
    <w:p w:rsidR="00C67601" w:rsidRDefault="00C67601" w:rsidP="00254AB7">
      <w:pPr>
        <w:pStyle w:val="PolicyNormal"/>
      </w:pPr>
    </w:p>
    <w:p w:rsidR="00C67601" w:rsidRDefault="00C67601" w:rsidP="00C67601">
      <w:pPr>
        <w:pStyle w:val="Section"/>
      </w:pPr>
      <w:r w:rsidRPr="00254AB7">
        <w:t>References:</w:t>
      </w:r>
    </w:p>
    <w:p w:rsidR="00254AB7" w:rsidRDefault="00520C65" w:rsidP="00254AB7">
      <w:pPr>
        <w:pStyle w:val="PolicyNormal"/>
      </w:pPr>
      <w:hyperlink r:id="rId15" w:history="1">
        <w:r w:rsidR="00FF1D85" w:rsidRPr="00520C65">
          <w:rPr>
            <w:rStyle w:val="Hyperlink"/>
          </w:rPr>
          <w:t>World Health Organization</w:t>
        </w:r>
      </w:hyperlink>
      <w:r>
        <w:t xml:space="preserve"> (WHO)</w:t>
      </w:r>
      <w:r w:rsidR="00FF1D85">
        <w:t xml:space="preserve"> </w:t>
      </w:r>
    </w:p>
    <w:p w:rsidR="00520C65" w:rsidRDefault="00520C65" w:rsidP="001B3CB6">
      <w:pPr>
        <w:pStyle w:val="PolicyNormal"/>
      </w:pPr>
      <w:hyperlink r:id="rId16" w:history="1">
        <w:proofErr w:type="spellStart"/>
        <w:r w:rsidR="001B3CB6" w:rsidRPr="00520C65">
          <w:rPr>
            <w:rStyle w:val="Hyperlink"/>
          </w:rPr>
          <w:t>ChristianaCare</w:t>
        </w:r>
        <w:proofErr w:type="spellEnd"/>
        <w:r w:rsidR="001B3CB6" w:rsidRPr="00520C65">
          <w:rPr>
            <w:rStyle w:val="Hyperlink"/>
          </w:rPr>
          <w:t xml:space="preserve"> Infection Prevention Homepage</w:t>
        </w:r>
      </w:hyperlink>
    </w:p>
    <w:p w:rsidR="001B3CB6" w:rsidRDefault="000D080E" w:rsidP="001B3CB6">
      <w:pPr>
        <w:pStyle w:val="PolicyNormal"/>
      </w:pPr>
      <w:hyperlink r:id="rId17" w:history="1">
        <w:r w:rsidR="00520C65" w:rsidRPr="000D080E">
          <w:rPr>
            <w:rStyle w:val="Hyperlink"/>
          </w:rPr>
          <w:t>Centers for Disease Control</w:t>
        </w:r>
      </w:hyperlink>
      <w:r w:rsidR="00520C65">
        <w:t xml:space="preserve"> (CDC)</w:t>
      </w:r>
      <w:r w:rsidR="001B3CB6">
        <w:t xml:space="preserve">  </w:t>
      </w:r>
    </w:p>
    <w:p w:rsidR="001B3CB6" w:rsidRDefault="001B3CB6" w:rsidP="00254AB7">
      <w:pPr>
        <w:pStyle w:val="PolicyNormal"/>
      </w:pPr>
    </w:p>
    <w:p w:rsidR="00FF1D85" w:rsidRDefault="00FF1D85" w:rsidP="00254AB7">
      <w:pPr>
        <w:pStyle w:val="PolicyNormal"/>
      </w:pPr>
    </w:p>
    <w:p w:rsidR="00254AB7" w:rsidRDefault="00254AB7" w:rsidP="00254AB7">
      <w:pPr>
        <w:pStyle w:val="PolicyNormal"/>
      </w:pPr>
    </w:p>
    <w:p w:rsidR="00856715" w:rsidRDefault="00856715" w:rsidP="00254AB7">
      <w:pPr>
        <w:pStyle w:val="PolicyNormal"/>
      </w:pPr>
    </w:p>
    <w:p w:rsidR="002762C7" w:rsidRDefault="002762C7" w:rsidP="00CF1369">
      <w:pPr>
        <w:pStyle w:val="PolicyNormal"/>
        <w:jc w:val="center"/>
        <w:rPr>
          <w:szCs w:val="28"/>
        </w:rPr>
      </w:pPr>
    </w:p>
    <w:p w:rsidR="002762C7" w:rsidRDefault="002762C7" w:rsidP="00CF1369">
      <w:pPr>
        <w:pStyle w:val="PolicyNormal"/>
        <w:jc w:val="center"/>
        <w:rPr>
          <w:szCs w:val="28"/>
        </w:rPr>
      </w:pPr>
    </w:p>
    <w:p w:rsidR="002762C7" w:rsidRDefault="002762C7" w:rsidP="00CF1369">
      <w:pPr>
        <w:pStyle w:val="PolicyNormal"/>
        <w:jc w:val="center"/>
        <w:rPr>
          <w:szCs w:val="28"/>
        </w:rPr>
      </w:pPr>
    </w:p>
    <w:p w:rsidR="002762C7" w:rsidRDefault="002762C7" w:rsidP="00CF1369">
      <w:pPr>
        <w:pStyle w:val="PolicyNormal"/>
        <w:jc w:val="center"/>
        <w:rPr>
          <w:szCs w:val="28"/>
        </w:rPr>
      </w:pPr>
    </w:p>
    <w:p w:rsidR="00856715" w:rsidRDefault="00856715" w:rsidP="00CF1369">
      <w:pPr>
        <w:pStyle w:val="PolicyNormal"/>
        <w:jc w:val="center"/>
        <w:rPr>
          <w:rFonts w:cs="Arial"/>
          <w:color w:val="000000"/>
          <w:szCs w:val="28"/>
        </w:rPr>
      </w:pPr>
      <w:r w:rsidRPr="005C718A">
        <w:rPr>
          <w:szCs w:val="28"/>
        </w:rPr>
        <w:t>Appendix A</w:t>
      </w:r>
      <w:r w:rsidR="00CF1369" w:rsidRPr="005C718A">
        <w:rPr>
          <w:szCs w:val="28"/>
        </w:rPr>
        <w:t xml:space="preserve">: </w:t>
      </w:r>
      <w:r w:rsidRPr="005C718A">
        <w:rPr>
          <w:rFonts w:cs="Arial"/>
          <w:color w:val="000000"/>
          <w:szCs w:val="28"/>
        </w:rPr>
        <w:t>Traum</w:t>
      </w:r>
      <w:r w:rsidR="001B59F4" w:rsidRPr="005C718A">
        <w:rPr>
          <w:rFonts w:cs="Arial"/>
          <w:color w:val="000000"/>
          <w:szCs w:val="28"/>
        </w:rPr>
        <w:t>a Alert Response</w:t>
      </w:r>
    </w:p>
    <w:p w:rsidR="00385959" w:rsidRPr="005C718A" w:rsidRDefault="00385959" w:rsidP="00CF1369">
      <w:pPr>
        <w:pStyle w:val="PolicyNormal"/>
        <w:jc w:val="center"/>
        <w:rPr>
          <w:rFonts w:cs="Arial"/>
          <w:color w:val="000000"/>
          <w:szCs w:val="28"/>
        </w:rPr>
      </w:pPr>
    </w:p>
    <w:p w:rsidR="00856715" w:rsidRDefault="00856715" w:rsidP="00856715">
      <w:pPr>
        <w:jc w:val="center"/>
        <w:rPr>
          <w:rFonts w:ascii="Arial" w:hAnsi="Arial" w:cs="Arial"/>
          <w:color w:val="000000"/>
        </w:rPr>
      </w:pPr>
      <w:r>
        <w:rPr>
          <w:noProof/>
        </w:rPr>
        <mc:AlternateContent>
          <mc:Choice Requires="wpc">
            <w:drawing>
              <wp:inline distT="0" distB="0" distL="0" distR="0" wp14:anchorId="42B36B50" wp14:editId="7828BD64">
                <wp:extent cx="5562600" cy="3220720"/>
                <wp:effectExtent l="0" t="0" r="0" b="0"/>
                <wp:docPr id="54" name="Canvas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29" name="Group 262"/>
                        <wpg:cNvGrpSpPr>
                          <a:grpSpLocks/>
                        </wpg:cNvGrpSpPr>
                        <wpg:grpSpPr bwMode="auto">
                          <a:xfrm>
                            <a:off x="1745900" y="63901"/>
                            <a:ext cx="1770700" cy="2786784"/>
                            <a:chOff x="1580" y="1168"/>
                            <a:chExt cx="1115" cy="1755"/>
                          </a:xfrm>
                        </wpg:grpSpPr>
                        <pic:pic xmlns:pic="http://schemas.openxmlformats.org/drawingml/2006/picture">
                          <pic:nvPicPr>
                            <pic:cNvPr id="30" name="Picture 263" descr="j0339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300" t="36215" r="33702" b="658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1379"/>
                              <a:ext cx="641" cy="11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31" name="Group 264"/>
                          <wpg:cNvGrpSpPr>
                            <a:grpSpLocks/>
                          </wpg:cNvGrpSpPr>
                          <wpg:grpSpPr bwMode="auto">
                            <a:xfrm>
                              <a:off x="2023" y="2498"/>
                              <a:ext cx="240" cy="173"/>
                              <a:chOff x="2631" y="2238"/>
                              <a:chExt cx="240" cy="173"/>
                            </a:xfrm>
                          </wpg:grpSpPr>
                          <wps:wsp>
                            <wps:cNvPr id="32" name="Oval 2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40" y="2256"/>
                                <a:ext cx="144" cy="14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3" name="Text Box 2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31" y="2238"/>
                                <a:ext cx="240" cy="1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6715" w:rsidRDefault="00856715" w:rsidP="0085671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4" name="Group 267"/>
                          <wpg:cNvGrpSpPr>
                            <a:grpSpLocks/>
                          </wpg:cNvGrpSpPr>
                          <wpg:grpSpPr bwMode="auto">
                            <a:xfrm>
                              <a:off x="2026" y="1168"/>
                              <a:ext cx="240" cy="173"/>
                              <a:chOff x="2631" y="2238"/>
                              <a:chExt cx="240" cy="173"/>
                            </a:xfrm>
                          </wpg:grpSpPr>
                          <wps:wsp>
                            <wps:cNvPr id="35" name="Oval 2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40" y="2256"/>
                                <a:ext cx="144" cy="14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6" name="Text Box 2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31" y="2238"/>
                                <a:ext cx="240" cy="1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6715" w:rsidRDefault="00856715" w:rsidP="0085671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7" name="Group 270"/>
                          <wpg:cNvGrpSpPr>
                            <a:grpSpLocks/>
                          </wpg:cNvGrpSpPr>
                          <wpg:grpSpPr bwMode="auto">
                            <a:xfrm>
                              <a:off x="1580" y="1630"/>
                              <a:ext cx="240" cy="173"/>
                              <a:chOff x="2631" y="2238"/>
                              <a:chExt cx="240" cy="173"/>
                            </a:xfrm>
                          </wpg:grpSpPr>
                          <wps:wsp>
                            <wps:cNvPr id="38" name="Oval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40" y="2256"/>
                                <a:ext cx="144" cy="14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9" name="Text Box 2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31" y="2238"/>
                                <a:ext cx="240" cy="1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6715" w:rsidRDefault="00856715" w:rsidP="0085671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" name="Group 273"/>
                          <wpg:cNvGrpSpPr>
                            <a:grpSpLocks/>
                          </wpg:cNvGrpSpPr>
                          <wpg:grpSpPr bwMode="auto">
                            <a:xfrm>
                              <a:off x="2455" y="1647"/>
                              <a:ext cx="240" cy="173"/>
                              <a:chOff x="2631" y="2238"/>
                              <a:chExt cx="240" cy="173"/>
                            </a:xfrm>
                          </wpg:grpSpPr>
                          <wps:wsp>
                            <wps:cNvPr id="41" name="Oval 2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40" y="2256"/>
                                <a:ext cx="144" cy="14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2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31" y="2238"/>
                                <a:ext cx="240" cy="1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6715" w:rsidRDefault="00856715" w:rsidP="0085671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3" name="Group 276"/>
                          <wpg:cNvGrpSpPr>
                            <a:grpSpLocks/>
                          </wpg:cNvGrpSpPr>
                          <wpg:grpSpPr bwMode="auto">
                            <a:xfrm>
                              <a:off x="2005" y="2750"/>
                              <a:ext cx="240" cy="173"/>
                              <a:chOff x="3056" y="2815"/>
                              <a:chExt cx="240" cy="173"/>
                            </a:xfrm>
                          </wpg:grpSpPr>
                          <wps:wsp>
                            <wps:cNvPr id="44" name="Oval 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61" y="2815"/>
                                <a:ext cx="144" cy="144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" name="Text Box 2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56" y="2815"/>
                                <a:ext cx="240" cy="1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BBE0E3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56715" w:rsidRDefault="00856715" w:rsidP="00856715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  <wps:wsp>
                        <wps:cNvPr id="48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667275" y="2859995"/>
                            <a:ext cx="1869700" cy="1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Oval 284"/>
                        <wps:cNvSpPr>
                          <a:spLocks noChangeArrowheads="1"/>
                        </wps:cNvSpPr>
                        <wps:spPr bwMode="auto">
                          <a:xfrm>
                            <a:off x="429025" y="2929903"/>
                            <a:ext cx="227800" cy="22880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358125" y="2927985"/>
                            <a:ext cx="36957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715" w:rsidRDefault="00856715" w:rsidP="0085671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8" o:spid="_x0000_s1026" editas="canvas" style="width:438pt;height:253.6pt;mso-position-horizontal-relative:char;mso-position-vertical-relative:line" coordsize="55626,322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626;height:32207;visibility:visible;mso-wrap-style:square">
                  <v:fill o:detectmouseclick="t"/>
                  <v:path o:connecttype="none"/>
                </v:shape>
                <v:group id="Group 262" o:spid="_x0000_s1028" style="position:absolute;left:17459;top:639;width:17707;height:27867" coordorigin="1580,1168" coordsize="1115,1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Picture 263" o:spid="_x0000_s1029" type="#_x0000_t75" alt="j0339398" style="position:absolute;left:1788;top:1379;width:641;height:1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7dm/AAAA2wAAAA8AAABkcnMvZG93bnJldi54bWxET8uKwjAU3QvzD+EK7jT1wTBUo4gw4ujK&#10;KrO+NNem2NyUJGrHrzcLYZaH816sOtuIO/lQO1YwHmUgiEuna64UnE/fwy8QISJrbByTgj8KsFp+&#10;9BaYa/fgI92LWIkUwiFHBSbGNpcylIYshpFriRN3cd5iTNBXUnt8pHDbyEmWfUqLNacGgy1tDJXX&#10;4mYVSD3zz+fxfNhOf373xobbZiZJqUG/W89BROriv/jt3mkF07Q+fUk/QC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7+3ZvwAAANsAAAAPAAAAAAAAAAAAAAAAAJ8CAABk&#10;cnMvZG93bnJldi54bWxQSwUGAAAAAAQABAD3AAAAiwMAAAAA&#10;">
                    <v:imagedata r:id="rId19" o:title="j0339398" croptop="23734f" cropbottom="4318f" cropleft="22479f" cropright="22087f"/>
                  </v:shape>
                  <v:group id="Group 264" o:spid="_x0000_s1030" style="position:absolute;left:2023;top:2498;width:240;height:173" coordorigin="2631,2238" coordsize="24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oval id="Oval 265" o:spid="_x0000_s1031" style="position:absolute;left:2640;top:2256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/AcQA&#10;AADbAAAADwAAAGRycy9kb3ducmV2LnhtbESPQWvCQBSE70L/w/IKvemmSltNs5GqVDwJVdHrI/ua&#10;hGbfprtbE/+9WxA8DjPzDZPNe9OIMzlfW1bwPEpAEBdW11wqOOw/h1MQPiBrbCyTggt5mOcPgwxT&#10;bTv+ovMulCJC2KeooAqhTaX0RUUG/ci2xNH7ts5giNKVUjvsItw0cpwkr9JgzXGhwpaWFRU/uz+j&#10;oF8fNm6/fNnOujd94t/LanF0K6WeHvuPdxCB+nAP39obrWAyhv8v8Q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w/wHEAAAA2wAAAA8AAAAAAAAAAAAAAAAAmAIAAGRycy9k&#10;b3ducmV2LnhtbFBLBQYAAAAABAAEAPUAAACJAwAAAAA=&#10;" filled="f" fillcolor="#bbe0e3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6" o:spid="_x0000_s1032" type="#_x0000_t202" style="position:absolute;left:2631;top:2238;width:240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t/MYA&#10;AADbAAAADwAAAGRycy9kb3ducmV2LnhtbESPQWvCQBSE74L/YXlCb7pRS5HoKioWpYei1qLHZ/aZ&#10;BLNvQ3araX59tyB4HGbmG2Yyq00hblS53LKCfi8CQZxYnXOq4PD13h2BcB5ZY2GZFPySg9m03Zpg&#10;rO2dd3Tb+1QECLsYFWTel7GULsnIoOvZkjh4F1sZ9EFWqdQV3gPcFHIQRW/SYM5hIcOSlhkl1/2P&#10;UbDZrhb0sW6a5vXz+D06nw5rv7wq9dKp52MQnmr/DD/aG61gOIT/L+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Lt/MYAAADbAAAADwAAAAAAAAAAAAAAAACYAgAAZHJz&#10;L2Rvd25yZXYueG1sUEsFBgAAAAAEAAQA9QAAAIsDAAAAAA==&#10;" filled="f" fillcolor="#bbe0e3" stroked="f">
                      <v:textbox>
                        <w:txbxContent>
                          <w:p w:rsidR="00856715" w:rsidRDefault="00856715" w:rsidP="008567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Group 267" o:spid="_x0000_s1033" style="position:absolute;left:2026;top:1168;width:240;height:173" coordorigin="2631,2238" coordsize="24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oval id="Oval 268" o:spid="_x0000_s1034" style="position:absolute;left:2640;top:2256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ndcQA&#10;AADbAAAADwAAAGRycy9kb3ducmV2LnhtbESPQWvCQBSE70L/w/IKvemmLbaaZiNVqXgSqqLXR/Y1&#10;Cc2+jbtbE/+9WxA8DjPzDZPNetOIMzlfW1bwPEpAEBdW11wq2O++hhMQPiBrbCyTggt5mOUPgwxT&#10;bTv+pvM2lCJC2KeooAqhTaX0RUUG/ci2xNH7sc5giNKVUjvsItw08iVJ3qTBmuNChS0tKip+t39G&#10;Qb/ar91uMd5Mu3d95NNlOT+4pVJPj/3nB4hAfbiHb+21VvA6hv8v8Q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ZZ3XEAAAA2wAAAA8AAAAAAAAAAAAAAAAAmAIAAGRycy9k&#10;b3ducmV2LnhtbFBLBQYAAAAABAAEAPUAAACJAwAAAAA=&#10;" filled="f" fillcolor="#bbe0e3"/>
                    <v:shape id="Text Box 269" o:spid="_x0000_s1035" type="#_x0000_t202" style="position:absolute;left:2631;top:2238;width:240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VOZMYA&#10;AADbAAAADwAAAGRycy9kb3ducmV2LnhtbESPT2vCQBTE7wW/w/IEb3XjH0Siq6goSg+ltRY9PrPP&#10;JJh9G7Krpvn0bqHQ4zAzv2Gm89oU4k6Vyy0r6HUjEMSJ1TmnCg5fm9cxCOeRNRaWScEPOZjPWi9T&#10;jLV98Cfd9z4VAcIuRgWZ92UspUsyMui6tiQO3sVWBn2QVSp1hY8AN4XsR9FIGsw5LGRY0iqj5Lq/&#10;GQW7j/WS3rZN0wzfj9/j8+mw9aurUp12vZiA8FT7//Bfe6cVDEbw+yX8AD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VOZMYAAADbAAAADwAAAAAAAAAAAAAAAACYAgAAZHJz&#10;L2Rvd25yZXYueG1sUEsFBgAAAAAEAAQA9QAAAIsDAAAAAA==&#10;" filled="f" fillcolor="#bbe0e3" stroked="f">
                      <v:textbox>
                        <w:txbxContent>
                          <w:p w:rsidR="00856715" w:rsidRDefault="00856715" w:rsidP="008567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Group 270" o:spid="_x0000_s1036" style="position:absolute;left:1580;top:1630;width:240;height:173" coordorigin="2631,2238" coordsize="24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oval id="Oval 271" o:spid="_x0000_s1037" style="position:absolute;left:2640;top:2256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I68EA&#10;AADbAAAADwAAAGRycy9kb3ducmV2LnhtbERPyW7CMBC9V+IfrEHiVpyCKCVgEItAnJBYVK6jeEii&#10;xuNgGxL+vj5U6vHp7bNFayrxJOdLywo++gkI4szqknMFl/P2/QuED8gaK8uk4EUeFvPO2wxTbRs+&#10;0vMUchFD2KeooAihTqX0WUEGfd/WxJG7WWcwROhyqR02MdxUcpAkn9JgybGhwJrWBWU/p4dR0O4u&#10;e3dejw6TZqyvfH9tVt9uo1Sv2y6nIAK14V/8595rBcM4Nn6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yOvBAAAA2wAAAA8AAAAAAAAAAAAAAAAAmAIAAGRycy9kb3du&#10;cmV2LnhtbFBLBQYAAAAABAAEAPUAAACGAwAAAAA=&#10;" filled="f" fillcolor="#bbe0e3"/>
                    <v:shape id="Text Box 272" o:spid="_x0000_s1038" type="#_x0000_t202" style="position:absolute;left:2631;top:2238;width:240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aFsYA&#10;AADbAAAADwAAAGRycy9kb3ducmV2LnhtbESPQWvCQBSE70L/w/IK3nRTlWJTV2lFUTxIG5X2+Jp9&#10;TYLZtyG7asyvd4VCj8PMfMNMZo0pxZlqV1hW8NSPQBCnVhecKdjvlr0xCOeRNZaWScGVHMymD50J&#10;xtpe+JPOic9EgLCLUUHufRVL6dKcDLq+rYiD92trgz7IOpO6xkuAm1IOouhZGiw4LORY0Tyn9Jic&#10;jIL1x+KdNqu2bUfbr8P453u/8vOjUt3H5u0VhKfG/4f/2mutYPgC9y/hB8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raFsYAAADbAAAADwAAAAAAAAAAAAAAAACYAgAAZHJz&#10;L2Rvd25yZXYueG1sUEsFBgAAAAAEAAQA9QAAAIsDAAAAAA==&#10;" filled="f" fillcolor="#bbe0e3" stroked="f">
                      <v:textbox>
                        <w:txbxContent>
                          <w:p w:rsidR="00856715" w:rsidRDefault="00856715" w:rsidP="008567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Group 273" o:spid="_x0000_s1039" style="position:absolute;left:2455;top:1647;width:240;height:173" coordorigin="2631,2238" coordsize="24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oval id="Oval 274" o:spid="_x0000_s1040" style="position:absolute;left:2640;top:2256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SC8QA&#10;AADbAAAADwAAAGRycy9kb3ducmV2LnhtbESPT2sCMRTE7wW/Q3hCb5pVWtuuRrFKiyehKu31sXnu&#10;Lm5e1iTdP9++EYQeh5n5DbNYdaYSDTlfWlYwGScgiDOrS84VnI4fo1cQPiBrrCyTgp48rJaDhwWm&#10;2rb8Rc0h5CJC2KeooAihTqX0WUEG/djWxNE7W2cwROlyqR22EW4qOU2SmTRYclwosKZNQdnl8GsU&#10;dJ+nnTtunvdv7Yv+4Wu/ff92W6Ueh916DiJQF/7D9/ZOK3iawO1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kEgvEAAAA2wAAAA8AAAAAAAAAAAAAAAAAmAIAAGRycy9k&#10;b3ducmV2LnhtbFBLBQYAAAAABAAEAPUAAACJAwAAAAA=&#10;" filled="f" fillcolor="#bbe0e3"/>
                    <v:shape id="Text Box 275" o:spid="_x0000_s1041" type="#_x0000_t202" style="position:absolute;left:2631;top:2238;width:240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7GsYA&#10;AADbAAAADwAAAGRycy9kb3ducmV2LnhtbESPQWvCQBSE74X+h+UVvDWbioikboJKRemhqLXo8TX7&#10;mgSzb0N2qzG/3i0IPQ4z8w0zzTpTizO1rrKs4CWKQRDnVldcKNh/Lp8nIJxH1lhbJgVXcpCljw9T&#10;TLS98JbOO1+IAGGXoILS+yaR0uUlGXSRbYiD92Nbgz7ItpC6xUuAm1oO43gsDVYcFkpsaFFSftr9&#10;GgXrzduc3ld9348+Dl+T7+N+5RcnpQZP3ewVhKfO/4fv7bVWMBrC35fwA2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g7GsYAAADbAAAADwAAAAAAAAAAAAAAAACYAgAAZHJz&#10;L2Rvd25yZXYueG1sUEsFBgAAAAAEAAQA9QAAAIsDAAAAAA==&#10;" filled="f" fillcolor="#bbe0e3" stroked="f">
                      <v:textbox>
                        <w:txbxContent>
                          <w:p w:rsidR="00856715" w:rsidRDefault="00856715" w:rsidP="008567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v:group>
                  <v:group id="Group 276" o:spid="_x0000_s1042" style="position:absolute;left:2005;top:2750;width:240;height:173" coordorigin="3056,2815" coordsize="24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oval id="Oval 277" o:spid="_x0000_s1043" style="position:absolute;left:3061;top:2815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Oxk8UA&#10;AADbAAAADwAAAGRycy9kb3ducmV2LnhtbESPT2vCQBTE7wW/w/KE3uqmJdY2uoaqKJ4E/9BeH9ln&#10;Epp9G3e3Jn57t1DocZiZ3zCzvDeNuJLztWUFz6MEBHFhdc2lgtNx/fQGwgdkjY1lUnAjD/l88DDD&#10;TNuO93Q9hFJECPsMFVQhtJmUvqjIoB/Zljh6Z+sMhihdKbXDLsJNI1+S5FUarDkuVNjSsqLi+/Bj&#10;FPSb09Ydl+PdezfRX3y5rRafbqXU47D/mIII1If/8F97qxWkKfx+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7GTxQAAANsAAAAPAAAAAAAAAAAAAAAAAJgCAABkcnMv&#10;ZG93bnJldi54bWxQSwUGAAAAAAQABAD1AAAAigMAAAAA&#10;" filled="f" fillcolor="#bbe0e3"/>
                    <v:shape id="Text Box 278" o:spid="_x0000_s1044" type="#_x0000_t202" style="position:absolute;left:3056;top:2815;width:240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jbsYA&#10;AADbAAAADwAAAGRycy9kb3ducmV2LnhtbESPQWvCQBSE74L/YXlCb7pRbJHoKioWpYei1qLHZ/aZ&#10;BLNvQ3araX59tyB4HGbmG2Yyq00hblS53LKCfi8CQZxYnXOq4PD13h2BcB5ZY2GZFPySg9m03Zpg&#10;rO2dd3Tb+1QECLsYFWTel7GULsnIoOvZkjh4F1sZ9EFWqdQV3gPcFHIQRW/SYM5hIcOSlhkl1/2P&#10;UbDZrhb0sW6aZvh5/B6dT4e1X16VeunU8zEIT7V/hh/tjVYwfIX/L+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GjbsYAAADbAAAADwAAAAAAAAAAAAAAAACYAgAAZHJz&#10;L2Rvd25yZXYueG1sUEsFBgAAAAAEAAQA9QAAAIsDAAAAAA==&#10;" filled="f" fillcolor="#bbe0e3" stroked="f">
                      <v:textbox>
                        <w:txbxContent>
                          <w:p w:rsidR="00856715" w:rsidRDefault="00856715" w:rsidP="008567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line id="Line 281" o:spid="_x0000_s1045" style="position:absolute;visibility:visible;mso-wrap-style:square" from="16672,28599" to="35369,28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9Ai8QAAADbAAAADwAAAGRycy9kb3ducmV2LnhtbESPwU7DMAyG70i8Q2QkbizthNAoy6pq&#10;aIA4TGJw4Gg1pik0TpVka/f2+IDE0fr9f/a3rmc/qBPF1Ac2UC4KUMRtsD13Bj7edzcrUCkjWxwC&#10;k4EzJag3lxdrrGyY+I1Oh9wpgXCq0IDLeay0Tq0jj2kRRmLJvkL0mGWMnbYRJ4H7QS+L4k577Fku&#10;OBxp66j9ORy9UJ5e0/O2/Zy+H4fG3e/LJu7OjTHXV3PzACrTnP+X/9ov1sCtPCsu4gF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0CLxAAAANsAAAAPAAAAAAAAAAAA&#10;AAAAAKECAABkcnMvZG93bnJldi54bWxQSwUGAAAAAAQABAD5AAAAkgMAAAAA&#10;" strokecolor="red" strokeweight="6pt"/>
                <v:oval id="Oval 284" o:spid="_x0000_s1046" style="position:absolute;left:4290;top:29299;width:2278;height:228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3PcIA&#10;AADbAAAADwAAAGRycy9kb3ducmV2LnhtbESPQUsDMRSE74L/ITzBm81WVNpt01KKFa+2pefXzetm&#10;dfMSNq+76783guBxmJlvmOV69K3qqUtNYAPTSQGKuAq24drA8bB7mIFKgmyxDUwGvinBenV7s8TS&#10;hoE/qN9LrTKEU4kGnEgstU6VI49pEiJx9i6h8yhZdrW2HQ4Z7lv9WBQv2mPDecFhpK2j6mt/9Qae&#10;ijjfiZu/9u54vsrpc3ibxdqY+7txswAlNMp/+K/9bg08T+H3S/4B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7c9wgAAANsAAAAPAAAAAAAAAAAAAAAAAJgCAABkcnMvZG93&#10;bnJldi54bWxQSwUGAAAAAAQABAD1AAAAhwMAAAAA&#10;" filled="f" fillcolor="#bbe0e3"/>
                <v:rect id="Rectangle 285" o:spid="_x0000_s1047" style="position:absolute;left:3581;top:29279;width:3695;height:29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3GMUA&#10;AADbAAAADwAAAGRycy9kb3ducmV2LnhtbESPQWvCQBSE70L/w/IKvYhuFFoluooIgj2JRhFvj+wz&#10;mzb7NmRXE/vru4WCx2FmvmHmy85W4k6NLx0rGA0TEMS50yUXCo7ZZjAF4QOyxsoxKXiQh+XipTfH&#10;VLuW93Q/hEJECPsUFZgQ6lRKnxuy6IeuJo7e1TUWQ5RNIXWDbYTbSo6T5ENaLDkuGKxpbSj/Ptys&#10;gs+dHt3a08/jtL9gds6+zK4/6ZR6e+1WMxCBuvAM/7e3WsH7G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vcYxQAAANsAAAAPAAAAAAAAAAAAAAAAAJgCAABkcnMv&#10;ZG93bnJldi54bWxQSwUGAAAAAAQABAD1AAAAigMAAAAA&#10;" filled="f" fillcolor="#bbe0e3" stroked="f">
                  <v:textbox style="mso-fit-shape-to-text:t">
                    <w:txbxContent>
                      <w:p w:rsidR="00856715" w:rsidRDefault="00856715" w:rsidP="00856715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</w:rPr>
                          <w:t>1A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56715" w:rsidRDefault="00856715" w:rsidP="00856715"/>
    <w:p w:rsidR="00385959" w:rsidRDefault="00385959" w:rsidP="00856715"/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shd w:val="clear" w:color="auto" w:fill="CFE0CF" w:themeFill="accent2" w:themeFillTint="99"/>
        <w:tblLook w:val="04A0" w:firstRow="1" w:lastRow="0" w:firstColumn="1" w:lastColumn="0" w:noHBand="0" w:noVBand="1"/>
      </w:tblPr>
      <w:tblGrid>
        <w:gridCol w:w="3555"/>
        <w:gridCol w:w="1233"/>
      </w:tblGrid>
      <w:tr w:rsidR="00C643A0" w:rsidTr="00FE03BF">
        <w:trPr>
          <w:trHeight w:val="120"/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Team Members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Positions</w:t>
            </w:r>
          </w:p>
        </w:tc>
      </w:tr>
      <w:tr w:rsidR="00C643A0" w:rsidTr="00FE03BF">
        <w:trPr>
          <w:trHeight w:val="150"/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C643A0">
            <w:pPr>
              <w:jc w:val="center"/>
            </w:pPr>
            <w:r>
              <w:t>Trauma Team Leader- EMR 3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1</w:t>
            </w:r>
          </w:p>
        </w:tc>
      </w:tr>
      <w:tr w:rsidR="00C643A0" w:rsidTr="00FE03BF">
        <w:trPr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EM Attending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1A</w:t>
            </w:r>
          </w:p>
        </w:tc>
      </w:tr>
      <w:tr w:rsidR="00C643A0" w:rsidTr="00FE03BF">
        <w:trPr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EMR Resident 2- Airway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2</w:t>
            </w:r>
          </w:p>
        </w:tc>
      </w:tr>
      <w:tr w:rsidR="00C643A0" w:rsidTr="00FE03BF">
        <w:trPr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Trauma Resident- Surveyor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3</w:t>
            </w:r>
          </w:p>
        </w:tc>
      </w:tr>
      <w:tr w:rsidR="00C643A0" w:rsidTr="00FE03BF">
        <w:trPr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Procedure Nurse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4</w:t>
            </w:r>
          </w:p>
        </w:tc>
      </w:tr>
      <w:tr w:rsidR="00C643A0" w:rsidTr="00FE03BF">
        <w:trPr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Documentation Nurse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C643A0" w:rsidRDefault="00C643A0" w:rsidP="00FE03BF">
            <w:pPr>
              <w:jc w:val="center"/>
            </w:pPr>
            <w:r>
              <w:t>5</w:t>
            </w:r>
          </w:p>
        </w:tc>
      </w:tr>
      <w:tr w:rsidR="008C50DF" w:rsidTr="00B9647E">
        <w:trPr>
          <w:jc w:val="center"/>
        </w:trPr>
        <w:tc>
          <w:tcPr>
            <w:tcW w:w="478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8C50DF" w:rsidRDefault="008C50DF" w:rsidP="00FE03BF">
            <w:pPr>
              <w:jc w:val="center"/>
            </w:pPr>
            <w:r>
              <w:t>All other providers as outlined above, should be outside the room and available to purposefully don PPE if deemed necessary by the ED/Trauma Attending.</w:t>
            </w:r>
          </w:p>
        </w:tc>
      </w:tr>
    </w:tbl>
    <w:p w:rsidR="00856715" w:rsidRDefault="00856715" w:rsidP="00856715">
      <w:pPr>
        <w:jc w:val="center"/>
      </w:pPr>
    </w:p>
    <w:p w:rsidR="00856715" w:rsidRDefault="00856715" w:rsidP="00856715">
      <w:pPr>
        <w:jc w:val="center"/>
      </w:pPr>
    </w:p>
    <w:p w:rsidR="00C643A0" w:rsidRDefault="00C643A0" w:rsidP="00856715">
      <w:pPr>
        <w:jc w:val="center"/>
      </w:pPr>
    </w:p>
    <w:p w:rsidR="00C643A0" w:rsidRDefault="00C643A0" w:rsidP="00856715">
      <w:pPr>
        <w:jc w:val="center"/>
      </w:pPr>
    </w:p>
    <w:p w:rsidR="00C643A0" w:rsidRDefault="00C643A0" w:rsidP="00856715">
      <w:pPr>
        <w:jc w:val="center"/>
      </w:pPr>
    </w:p>
    <w:p w:rsidR="00C643A0" w:rsidRDefault="00C643A0" w:rsidP="00856715">
      <w:pPr>
        <w:jc w:val="center"/>
      </w:pPr>
    </w:p>
    <w:p w:rsidR="00C643A0" w:rsidRDefault="00C643A0" w:rsidP="00856715">
      <w:pPr>
        <w:jc w:val="center"/>
      </w:pPr>
    </w:p>
    <w:p w:rsidR="00C643A0" w:rsidRDefault="00C643A0" w:rsidP="00856715">
      <w:pPr>
        <w:jc w:val="center"/>
      </w:pPr>
    </w:p>
    <w:p w:rsidR="005C718A" w:rsidRDefault="005C718A" w:rsidP="00856715">
      <w:pPr>
        <w:jc w:val="center"/>
      </w:pPr>
      <w:r>
        <w:t>Appendix B: Trauma Code Response</w:t>
      </w:r>
    </w:p>
    <w:p w:rsidR="00856715" w:rsidRDefault="008A1405" w:rsidP="00856715">
      <w:pPr>
        <w:jc w:val="center"/>
      </w:pPr>
      <w:r>
        <w:rPr>
          <w:noProof/>
        </w:rPr>
        <mc:AlternateContent>
          <mc:Choice Requires="wpc">
            <w:drawing>
              <wp:inline distT="0" distB="0" distL="0" distR="0" wp14:anchorId="0B63D678" wp14:editId="10277265">
                <wp:extent cx="5562600" cy="3733800"/>
                <wp:effectExtent l="0" t="0" r="0" b="0"/>
                <wp:docPr id="91" name="Canvas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6" name="Picture 263" descr="j0339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0" t="36215" r="33702" b="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219" y="799000"/>
                            <a:ext cx="1017954" cy="1760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wgp>
                        <wpg:cNvPr id="60" name="Group 267"/>
                        <wpg:cNvGrpSpPr>
                          <a:grpSpLocks/>
                        </wpg:cNvGrpSpPr>
                        <wpg:grpSpPr bwMode="auto">
                          <a:xfrm>
                            <a:off x="2444652" y="483006"/>
                            <a:ext cx="381137" cy="274709"/>
                            <a:chOff x="2625" y="2250"/>
                            <a:chExt cx="240" cy="173"/>
                          </a:xfrm>
                        </wpg:grpSpPr>
                        <wps:wsp>
                          <wps:cNvPr id="61" name="Oval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0" y="2256"/>
                              <a:ext cx="144" cy="14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" name="Text Box 2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5" y="2250"/>
                              <a:ext cx="240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1405" w:rsidRDefault="008A1405" w:rsidP="008A1405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3" name="Group 270"/>
                        <wpg:cNvGrpSpPr>
                          <a:grpSpLocks/>
                        </wpg:cNvGrpSpPr>
                        <wpg:grpSpPr bwMode="auto">
                          <a:xfrm>
                            <a:off x="1536350" y="1387961"/>
                            <a:ext cx="381137" cy="274709"/>
                            <a:chOff x="2631" y="1986"/>
                            <a:chExt cx="240" cy="173"/>
                          </a:xfrm>
                        </wpg:grpSpPr>
                        <wps:wsp>
                          <wps:cNvPr id="64" name="Oval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2" y="2004"/>
                              <a:ext cx="144" cy="14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1986"/>
                              <a:ext cx="240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1405" w:rsidRDefault="008A1405" w:rsidP="008A1405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6" name="Group 273"/>
                        <wpg:cNvGrpSpPr>
                          <a:grpSpLocks/>
                        </wpg:cNvGrpSpPr>
                        <wpg:grpSpPr bwMode="auto">
                          <a:xfrm>
                            <a:off x="3621238" y="1195986"/>
                            <a:ext cx="381137" cy="274709"/>
                            <a:chOff x="2631" y="2238"/>
                            <a:chExt cx="240" cy="173"/>
                          </a:xfrm>
                        </wpg:grpSpPr>
                        <wps:wsp>
                          <wps:cNvPr id="67" name="Oval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0" y="2256"/>
                              <a:ext cx="144" cy="14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" name="Text Box 2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1" y="2238"/>
                              <a:ext cx="240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1405" w:rsidRDefault="008A1405" w:rsidP="008A1405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9" name="Group 69"/>
                        <wpg:cNvGrpSpPr/>
                        <wpg:grpSpPr>
                          <a:xfrm>
                            <a:off x="2536760" y="3098296"/>
                            <a:ext cx="242975" cy="274709"/>
                            <a:chOff x="2536760" y="2698246"/>
                            <a:chExt cx="242975" cy="274709"/>
                          </a:xfrm>
                        </wpg:grpSpPr>
                        <wps:wsp>
                          <wps:cNvPr id="70" name="Oval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51053" y="2717301"/>
                              <a:ext cx="228682" cy="2286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36760" y="2698246"/>
                              <a:ext cx="187392" cy="274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1405" w:rsidRDefault="008A1405" w:rsidP="008A1405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72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686325" y="3056883"/>
                            <a:ext cx="1869700" cy="10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73" name="Group 73"/>
                        <wpg:cNvGrpSpPr/>
                        <wpg:grpSpPr>
                          <a:xfrm>
                            <a:off x="3504225" y="1713524"/>
                            <a:ext cx="233045" cy="274320"/>
                            <a:chOff x="-19082" y="-181232"/>
                            <a:chExt cx="233434" cy="274709"/>
                          </a:xfrm>
                        </wpg:grpSpPr>
                        <wps:wsp>
                          <wps:cNvPr id="74" name="Oval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-14330" y="-171715"/>
                              <a:ext cx="228682" cy="2286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5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082" y="-181232"/>
                              <a:ext cx="187392" cy="274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1405" w:rsidRDefault="008A1405" w:rsidP="008A140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sz w:val="22"/>
                                    <w:szCs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76" name="Group 76"/>
                        <wpg:cNvGrpSpPr/>
                        <wpg:grpSpPr>
                          <a:xfrm>
                            <a:off x="75224" y="3390899"/>
                            <a:ext cx="477225" cy="295275"/>
                            <a:chOff x="0" y="-8862"/>
                            <a:chExt cx="315826" cy="274709"/>
                          </a:xfrm>
                        </wpg:grpSpPr>
                        <wps:wsp>
                          <wps:cNvPr id="77" name="Oval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93" y="19055"/>
                              <a:ext cx="228682" cy="2286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8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8862"/>
                              <a:ext cx="315826" cy="274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1405" w:rsidRDefault="008A1405" w:rsidP="008A140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sz w:val="22"/>
                                    <w:szCs w:val="22"/>
                                  </w:rPr>
                                  <w:t>1A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79" name="Group 79"/>
                        <wpg:cNvGrpSpPr/>
                        <wpg:grpSpPr>
                          <a:xfrm>
                            <a:off x="506381" y="3399450"/>
                            <a:ext cx="493402" cy="295276"/>
                            <a:chOff x="14293" y="8862"/>
                            <a:chExt cx="326765" cy="274709"/>
                          </a:xfrm>
                        </wpg:grpSpPr>
                        <wps:wsp>
                          <wps:cNvPr id="80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93" y="19055"/>
                              <a:ext cx="228682" cy="2286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1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32" y="8862"/>
                              <a:ext cx="315826" cy="274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1405" w:rsidRDefault="008A1405" w:rsidP="008A140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sz w:val="22"/>
                                    <w:szCs w:val="22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2" name="Group 82"/>
                        <wpg:cNvGrpSpPr/>
                        <wpg:grpSpPr>
                          <a:xfrm>
                            <a:off x="932475" y="3399450"/>
                            <a:ext cx="233045" cy="274320"/>
                            <a:chOff x="9541" y="-9539"/>
                            <a:chExt cx="233434" cy="274709"/>
                          </a:xfrm>
                        </wpg:grpSpPr>
                        <wps:wsp>
                          <wps:cNvPr id="83" name="Oval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93" y="19055"/>
                              <a:ext cx="228682" cy="2286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41" y="-9539"/>
                              <a:ext cx="187392" cy="274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1405" w:rsidRDefault="008A1405" w:rsidP="008A140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sz w:val="22"/>
                                    <w:szCs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5" name="Group 85"/>
                        <wpg:cNvGrpSpPr/>
                        <wpg:grpSpPr>
                          <a:xfrm>
                            <a:off x="3056550" y="408600"/>
                            <a:ext cx="242570" cy="274320"/>
                            <a:chOff x="0" y="-19077"/>
                            <a:chExt cx="242975" cy="274709"/>
                          </a:xfrm>
                        </wpg:grpSpPr>
                        <wps:wsp>
                          <wps:cNvPr id="86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93" y="19055"/>
                              <a:ext cx="228682" cy="2286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7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9077"/>
                              <a:ext cx="187392" cy="274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1405" w:rsidRDefault="008A1405" w:rsidP="008A140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sz w:val="22"/>
                                    <w:szCs w:val="2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8" name="Group 88"/>
                        <wpg:cNvGrpSpPr/>
                        <wpg:grpSpPr>
                          <a:xfrm>
                            <a:off x="2256450" y="2608875"/>
                            <a:ext cx="242570" cy="274320"/>
                            <a:chOff x="0" y="0"/>
                            <a:chExt cx="242975" cy="274709"/>
                          </a:xfrm>
                        </wpg:grpSpPr>
                        <wps:wsp>
                          <wps:cNvPr id="89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93" y="19055"/>
                              <a:ext cx="228682" cy="22866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0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7393" cy="274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A1405" w:rsidRDefault="008A1405" w:rsidP="008A140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sz w:val="22"/>
                                    <w:szCs w:val="2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_x0000_s1048" editas="canvas" style="width:438pt;height:294pt;mso-position-horizontal-relative:char;mso-position-vertical-relative:line" coordsize="55626,373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">
                <v:shape id="_x0000_s1049" type="#_x0000_t75" style="position:absolute;width:55626;height:37338;visibility:visible;mso-wrap-style:square">
                  <v:fill o:detectmouseclick="t"/>
                  <v:path o:connecttype="none"/>
                </v:shape>
                <v:shape id="Picture 263" o:spid="_x0000_s1050" type="#_x0000_t75" alt="j0339398" style="position:absolute;left:20762;top:7990;width:10179;height:17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NZbEAAAA2wAAAA8AAABkcnMvZG93bnJldi54bWxEj81qwzAQhO+BvIPYQG6JnDY1wY1sQqAl&#10;bU/5oefF2lqm1spISuLm6atCIcdhZr5h1tVgO3EhH1rHChbzDARx7XTLjYLT8WW2AhEissbOMSn4&#10;oQBVOR6tsdDuynu6HGIjEoRDgQpMjH0hZagNWQxz1xMn78t5izFJ30jt8ZrgtpMPWZZLiy2nBYM9&#10;bQ3V34ezVSD10t9u+9PH6+Pb57ux4bxdSlJqOhk2zyAiDfEe/m/vtIKnHP6+pB8g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VNZbEAAAA2wAAAA8AAAAAAAAAAAAAAAAA&#10;nwIAAGRycy9kb3ducmV2LnhtbFBLBQYAAAAABAAEAPcAAACQAwAAAAA=&#10;">
                  <v:imagedata r:id="rId19" o:title="j0339398" croptop="23734f" cropbottom="4318f" cropleft="22479f" cropright="22087f"/>
                </v:shape>
                <v:group id="Group 267" o:spid="_x0000_s1051" style="position:absolute;left:24446;top:4830;width:3811;height:2747" coordorigin="2625,2250" coordsize="24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oval id="Oval 268" o:spid="_x0000_s1052" style="position:absolute;left:2640;top:2256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Oa8QA&#10;AADbAAAADwAAAGRycy9kb3ducmV2LnhtbESPT2vCQBTE74V+h+UVvNWNBW0b3YRWUTwV/INeH9ln&#10;Epp9G3dXE7+9KxR6HGbmN8ws700jruR8bVnBaJiAIC6srrlUsN8tXz9A+ICssbFMCm7kIc+en2aY&#10;atvxhq7bUIoIYZ+igiqENpXSFxUZ9EPbEkfvZJ3BEKUrpXbYRbhp5FuSTKTBmuNChS3NKyp+txej&#10;oF/t1243H/98du/6yOfb4vvgFkoNXvqvKYhAffgP/7XXWsFkBI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RTmvEAAAA2wAAAA8AAAAAAAAAAAAAAAAAmAIAAGRycy9k&#10;b3ducmV2LnhtbFBLBQYAAAAABAAEAPUAAACJAwAAAAA=&#10;" filled="f" fillcolor="#bbe0e3"/>
                  <v:shape id="Text Box 269" o:spid="_x0000_s1053" type="#_x0000_t202" style="position:absolute;left:2625;top:2250;width:240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nesYA&#10;AADbAAAADwAAAGRycy9kb3ducmV2LnhtbESPT2vCQBTE7wW/w/IEb3WjFJHoKq1YFA/F+gc9PrPP&#10;JJh9G7Krxnx6t1DwOMzMb5jxtDaFuFHlcssKet0IBHFidc6pgt32+30IwnlkjYVlUvAgB9NJ622M&#10;sbZ3/qXbxqciQNjFqCDzvoyldElGBl3XlsTBO9vKoA+ySqWu8B7gppD9KBpIgzmHhQxLmmWUXDZX&#10;o2C5nn/RatE0zcfPYT88HXcLP7so1WnXnyMQnmr/Cv+3l1rBoA9/X8IP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nesYAAADbAAAADwAAAAAAAAAAAAAAAACYAgAAZHJz&#10;L2Rvd25yZXYueG1sUEsFBgAAAAAEAAQA9QAAAIsDAAAAAA==&#10;" filled="f" fillcolor="#bbe0e3" stroked="f">
                    <v:textbox>
                      <w:txbxContent>
                        <w:p w:rsidR="008A1405" w:rsidRDefault="008A1405" w:rsidP="008A140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70" o:spid="_x0000_s1054" style="position:absolute;left:15363;top:13879;width:3811;height:2747" coordorigin="2631,1986" coordsize="24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oval id="Oval 271" o:spid="_x0000_s1055" style="position:absolute;left:2652;top:2004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t88QA&#10;AADbAAAADwAAAGRycy9kb3ducmV2LnhtbESPQWvCQBSE7wX/w/IEb3VjsbZNs5GqWDwJVWmvj+xr&#10;Esy+jburif/eFQo9DjPzDZPNe9OICzlfW1YwGScgiAuray4VHPbrx1cQPiBrbCyTgit5mOeDhwxT&#10;bTv+ossulCJC2KeooAqhTaX0RUUG/di2xNH7tc5giNKVUjvsItw08ilJZtJgzXGhwpaWFRXH3dko&#10;6D8PG7dfPm/fuhf9w6fravHtVkqNhv3HO4hAffgP/7U3WsFsCvc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m7fPEAAAA2wAAAA8AAAAAAAAAAAAAAAAAmAIAAGRycy9k&#10;b3ducmV2LnhtbFBLBQYAAAAABAAEAPUAAACJAwAAAAA=&#10;" filled="f" fillcolor="#bbe0e3"/>
                  <v:shape id="Text Box 272" o:spid="_x0000_s1056" type="#_x0000_t202" style="position:absolute;left:2631;top:1986;width:240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/DsYA&#10;AADbAAAADwAAAGRycy9kb3ducmV2LnhtbESPQWvCQBSE7wX/w/IEb3WjqEh0FRVF6aG01qLHZ/aZ&#10;BLNvQ3bVNL/eLRR6HGbmG2Y6r00h7lS53LKCXjcCQZxYnXOq4PC1eR2DcB5ZY2GZFPyQg/ms9TLF&#10;WNsHf9J971MRIOxiVJB5X8ZSuiQjg65rS+LgXWxl0AdZpVJX+AhwU8h+FI2kwZzDQoYlrTJKrvub&#10;UbD7WC/pbds0zeD9+D0+nw5bv7oq1WnXiwkIT7X/D/+1d1rBaAi/X8IP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T/DsYAAADbAAAADwAAAAAAAAAAAAAAAACYAgAAZHJz&#10;L2Rvd25yZXYueG1sUEsFBgAAAAAEAAQA9QAAAIsDAAAAAA==&#10;" filled="f" fillcolor="#bbe0e3" stroked="f">
                    <v:textbox>
                      <w:txbxContent>
                        <w:p w:rsidR="008A1405" w:rsidRDefault="008A1405" w:rsidP="008A140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273" o:spid="_x0000_s1057" style="position:absolute;left:36212;top:11959;width:3811;height:2747" coordorigin="2631,2238" coordsize="24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oval id="Oval 274" o:spid="_x0000_s1058" style="position:absolute;left:2640;top:2256;width:144;height: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zhMQA&#10;AADbAAAADwAAAGRycy9kb3ducmV2LnhtbESPS2vDMBCE74X+B7GF3Bq5gbycyKZNaMipkAfJdbE2&#10;tqm1ciQ1dv59VCj0OMzMN8wy700jbuR8bVnB2zABQVxYXXOp4Hj4fJ2B8AFZY2OZFNzJQ549Py0x&#10;1bbjHd32oRQRwj5FBVUIbSqlLyoy6Ie2JY7exTqDIUpXSu2wi3DTyFGSTKTBmuNChS2tKiq+9z9G&#10;Qb85bt1hNf6ad1N95ut9/XFya6UGL/37AkSgPvyH/9pbrWAyhd8v8Qf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0c4TEAAAA2wAAAA8AAAAAAAAAAAAAAAAAmAIAAGRycy9k&#10;b3ducmV2LnhtbFBLBQYAAAAABAAEAPUAAACJAwAAAAA=&#10;" filled="f" fillcolor="#bbe0e3"/>
                  <v:shape id="Text Box 275" o:spid="_x0000_s1059" type="#_x0000_t202" style="position:absolute;left:2631;top:2238;width:240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QkMIA&#10;AADbAAAADwAAAGRycy9kb3ducmV2LnhtbERPTYvCMBC9C/sfwix409RFRLpGWWVF8SDqKnocm9m2&#10;2ExKE7X215uD4PHxvkeT2hTiRpXLLSvodSMQxInVOacK9n/zzhCE88gaC8uk4EEOJuOP1ghjbe+8&#10;pdvOpyKEsItRQeZ9GUvpkowMuq4tiQP3byuDPsAqlbrCewg3hfyKooE0mHNoyLCkWUbJZXc1Cpab&#10;3ymtFk3T9NfHw/B82i/87KJU+7P++QbhqfZv8cu91AoGYWz4En6AH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VCQwgAAANsAAAAPAAAAAAAAAAAAAAAAAJgCAABkcnMvZG93&#10;bnJldi54bWxQSwUGAAAAAAQABAD1AAAAhwMAAAAA&#10;" filled="f" fillcolor="#bbe0e3" stroked="f">
                    <v:textbox>
                      <w:txbxContent>
                        <w:p w:rsidR="008A1405" w:rsidRDefault="008A1405" w:rsidP="008A140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69" o:spid="_x0000_s1060" style="position:absolute;left:25367;top:30982;width:2430;height:2748" coordorigin="25367,26982" coordsize="2429,2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oval id="Oval 277" o:spid="_x0000_s1061" style="position:absolute;left:25510;top:27173;width:2287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9LcAA&#10;AADbAAAADwAAAGRycy9kb3ducmV2LnhtbERPy4rCMBTdC/MP4Q6403QEdaYaZUZRXAk+0O2lubZl&#10;mpuaRFv/3iwEl4fzns5bU4k7OV9aVvDVT0AQZ1aXnCs4Hla9bxA+IGusLJOCB3mYzz46U0y1bXhH&#10;933IRQxhn6KCIoQ6ldJnBRn0fVsTR+5incEQoculdtjEcFPJQZKMpMGSY0OBNS0Kyv73N6OgXR83&#10;7rAYbn+asT7z9bH8O7mlUt3P9ncCIlAb3uKXe6MVjOP6+CX+AD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ER9LcAAAADbAAAADwAAAAAAAAAAAAAAAACYAgAAZHJzL2Rvd25y&#10;ZXYueG1sUEsFBgAAAAAEAAQA9QAAAIUDAAAAAA==&#10;" filled="f" fillcolor="#bbe0e3"/>
                  <v:shape id="Text Box 278" o:spid="_x0000_s1062" type="#_x0000_t202" style="position:absolute;left:25367;top:26982;width:1874;height:2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v0MYA&#10;AADbAAAADwAAAGRycy9kb3ducmV2LnhtbESPQWvCQBSE74X+h+UVeqsbpajEbESlRfEg1Vrs8TX7&#10;TILZtyG7appf7xYKHoeZ+YZJpq2pxIUaV1pW0O9FIIgzq0vOFew/31/GIJxH1lhZJgW/5GCaPj4k&#10;GGt75S1ddj4XAcIuRgWF93UspcsKMuh6tiYO3tE2Bn2QTS51g9cAN5UcRNFQGiw5LBRY06Kg7LQ7&#10;GwWrj7c5rZdd171uDl/jn+/90i9OSj0/tbMJCE+tv4f/2yutYNSHvy/hB8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Zv0MYAAADbAAAADwAAAAAAAAAAAAAAAACYAgAAZHJz&#10;L2Rvd25yZXYueG1sUEsFBgAAAAAEAAQA9QAAAIsDAAAAAA==&#10;" filled="f" fillcolor="#bbe0e3" stroked="f">
                    <v:textbox>
                      <w:txbxContent>
                        <w:p w:rsidR="008A1405" w:rsidRDefault="008A1405" w:rsidP="008A1405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line id="Line 281" o:spid="_x0000_s1063" style="position:absolute;visibility:visible;mso-wrap-style:square" from="16863,30568" to="35560,30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93MQAAADbAAAADwAAAGRycy9kb3ducmV2LnhtbESPQWsCMRSE74X+h/CE3mpWD7WuRlks&#10;VvFQcNuDx8fmdbN187Ikqbv+eyMUehxm5htmuR5sKy7kQ+NYwWScgSCunG64VvD1uX1+BREissbW&#10;MSm4UoD16vFhibl2PR/pUsZaJAiHHBWYGLtcylAZshjGriNO3rfzFmOSvpbaY5/gtpXTLHuRFhtO&#10;CwY72hiqzuWvTZT3Q9htqlP/89YWZv4xKfz2Wij1NBqKBYhIQ/wP/7X3WsFsCvcv6Qf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673cxAAAANsAAAAPAAAAAAAAAAAA&#10;AAAAAKECAABkcnMvZG93bnJldi54bWxQSwUGAAAAAAQABAD5AAAAkgMAAAAA&#10;" strokecolor="red" strokeweight="6pt"/>
                <v:group id="Group 73" o:spid="_x0000_s1064" style="position:absolute;left:35042;top:17135;width:2330;height:2743" coordorigin="-19082,-181232" coordsize="233434,27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oval id="Oval 74" o:spid="_x0000_s1065" style="position:absolute;left:-14330;top:-171715;width:228682;height:228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97LsUA&#10;AADbAAAADwAAAGRycy9kb3ducmV2LnhtbESPT2vCQBTE70K/w/IKvemmpf5Ls5GqVDwJVdHrI/ua&#10;hGbfxt2tid++WxB6HGbmN0y26E0jruR8bVnB8ygBQVxYXXOp4Hj4GM5A+ICssbFMCm7kYZE/DDJM&#10;te34k677UIoIYZ+igiqENpXSFxUZ9CPbEkfvyzqDIUpXSu2wi3DTyJckmUiDNceFCltaVVR873+M&#10;gn5z3LrDarybd1N95sttvTy5tVJPj/37G4hAffgP39tbrWD6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3suxQAAANsAAAAPAAAAAAAAAAAAAAAAAJgCAABkcnMv&#10;ZG93bnJldi54bWxQSwUGAAAAAAQABAD1AAAAigMAAAAA&#10;" filled="f" fillcolor="#bbe0e3"/>
                  <v:shape id="Text Box 278" o:spid="_x0000_s1066" type="#_x0000_t202" style="position:absolute;left:-19082;top:-181232;width:187392;height:27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p08YA&#10;AADbAAAADwAAAGRycy9kb3ducmV2LnhtbESPQWvCQBSE70L/w/IK3nRTUSupq7SiKB7ERqU9vmZf&#10;k2D2bciumubXu4VCj8PMfMNM540pxZVqV1hW8NSPQBCnVhecKTgeVr0JCOeRNZaWScEPOZjPHjpT&#10;jLW98TtdE5+JAGEXo4Lc+yqW0qU5GXR9WxEH79vWBn2QdSZ1jbcAN6UcRNFYGiw4LORY0SKn9Jxc&#10;jILNfvlG23XbtsPdx2ny9Xlc+8VZqe5j8/oCwlPj/8N/7Y1W8DyC3y/hB8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1p08YAAADbAAAADwAAAAAAAAAAAAAAAACYAgAAZHJz&#10;L2Rvd25yZXYueG1sUEsFBgAAAAAEAAQA9QAAAIsDAAAAAA==&#10;" filled="f" fillcolor="#bbe0e3" stroked="f">
                    <v:textbox>
                      <w:txbxContent>
                        <w:p w:rsidR="008A1405" w:rsidRDefault="008A1405" w:rsidP="008A1405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Arial" w:eastAsia="Calibri" w:hAnsi="Arial"/>
                              <w:color w:val="00000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76" o:spid="_x0000_s1067" style="position:absolute;left:752;top:33908;width:4772;height:2953" coordorigin=",-8862" coordsize="315826,27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oval id="Oval 77" o:spid="_x0000_s1068" style="position:absolute;left:14293;top:19055;width:228682;height:228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lWcQA&#10;AADbAAAADwAAAGRycy9kb3ducmV2LnhtbESPT2vCQBTE7wW/w/KE3urGQo1GV7FKiyfBP+j1kX0m&#10;wezbdHdr4rd3hUKPw8z8hpktOlOLGzlfWVYwHCQgiHOrKy4UHA9fb2MQPiBrrC2Tgjt5WMx7LzPM&#10;tG15R7d9KESEsM9QQRlCk0np85IM+oFtiKN3sc5giNIVUjtsI9zU8j1JRtJgxXGhxIZWJeXX/a9R&#10;0H0fN+6w+thO2lSf+ee+/jy5tVKv/W45BRGoC//hv/ZGK0hT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t5VnEAAAA2wAAAA8AAAAAAAAAAAAAAAAAmAIAAGRycy9k&#10;b3ducmV2LnhtbFBLBQYAAAAABAAEAPUAAACJAwAAAAA=&#10;" filled="f" fillcolor="#bbe0e3"/>
                  <v:shape id="Text Box 278" o:spid="_x0000_s1069" type="#_x0000_t202" style="position:absolute;top:-8862;width:315826;height:27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GTcMA&#10;AADbAAAADwAAAGRycy9kb3ducmV2LnhtbERPy2rCQBTdF/yH4Qru6kSRKqmjqCiKC6mP0i6vmWsS&#10;zNwJmanGfL2zELo8nPd4WptC3KhyuWUFvW4EgjixOudUwem4eh+BcB5ZY2GZFDzIwXTSehtjrO2d&#10;93Q7+FSEEHYxKsi8L2MpXZKRQde1JXHgLrYy6AOsUqkrvIdwU8h+FH1IgzmHhgxLWmSUXA9/RsHm&#10;azmn7bppmsHu53t0/j2t/eKqVKddzz5BeKr9v/jl3mgFwzA2fAk/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zGTcMAAADbAAAADwAAAAAAAAAAAAAAAACYAgAAZHJzL2Rv&#10;d25yZXYueG1sUEsFBgAAAAAEAAQA9QAAAIgDAAAAAA==&#10;" filled="f" fillcolor="#bbe0e3" stroked="f">
                    <v:textbox>
                      <w:txbxContent>
                        <w:p w:rsidR="008A1405" w:rsidRDefault="008A1405" w:rsidP="008A1405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Arial" w:eastAsia="Calibri" w:hAnsi="Arial"/>
                              <w:color w:val="000000"/>
                              <w:sz w:val="22"/>
                              <w:szCs w:val="22"/>
                            </w:rPr>
                            <w:t>1A</w:t>
                          </w:r>
                        </w:p>
                      </w:txbxContent>
                    </v:textbox>
                  </v:shape>
                </v:group>
                <v:group id="Group 79" o:spid="_x0000_s1070" style="position:absolute;left:5063;top:33994;width:4934;height:2953" coordorigin="14293,8862" coordsize="326765,27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oval id="Oval 80" o:spid="_x0000_s1071" style="position:absolute;left:14293;top:19055;width:228682;height:228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NCsAA&#10;AADbAAAADwAAAGRycy9kb3ducmV2LnhtbERPy4rCMBTdC/MP4Q6403QEH1ONMqMoroRR0e2lubZl&#10;mpuaRFv/3iwEl4fzni1aU4k7OV9aVvDVT0AQZ1aXnCs4Hta9CQgfkDVWlknBgzws5h+dGabaNvxH&#10;933IRQxhn6KCIoQ6ldJnBRn0fVsTR+5incEQoculdtjEcFPJQZKMpMGSY0OBNS0Lyv73N6Og3Ry3&#10;7rAc7r6bsT7z9bH6PbmVUt3P9mcKIlAb3uKXe6sVTOL6+CX+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ENCsAAAADbAAAADwAAAAAAAAAAAAAAAACYAgAAZHJzL2Rvd25y&#10;ZXYueG1sUEsFBgAAAAAEAAQA9QAAAIUDAAAAAA==&#10;" filled="f" fillcolor="#bbe0e3"/>
                  <v:shape id="Text Box 278" o:spid="_x0000_s1072" type="#_x0000_t202" style="position:absolute;left:25232;top:8862;width:315826;height:27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Mf98YA&#10;AADbAAAADwAAAGRycy9kb3ducmV2LnhtbESPQWvCQBSE74X+h+UVeqsbpZSQuoqViuJBqrXU4zP7&#10;TILZtyG7Jml+fVcQPA4z8w0znnamFA3VrrCsYDiIQBCnVhecKdh/L15iEM4jaywtk4I/cjCdPD6M&#10;MdG25S01O5+JAGGXoILc+yqR0qU5GXQDWxEH72Rrgz7IOpO6xjbATSlHUfQmDRYcFnKsaJ5Tet5d&#10;jILV1+cHrZd9379ufn/i42G/9POzUs9P3ewdhKfO38O39koriIdw/RJ+gJ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Mf98YAAADbAAAADwAAAAAAAAAAAAAAAACYAgAAZHJz&#10;L2Rvd25yZXYueG1sUEsFBgAAAAAEAAQA9QAAAIsDAAAAAA==&#10;" filled="f" fillcolor="#bbe0e3" stroked="f">
                    <v:textbox>
                      <w:txbxContent>
                        <w:p w:rsidR="008A1405" w:rsidRDefault="008A1405" w:rsidP="008A1405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Arial" w:eastAsia="Calibri" w:hAnsi="Arial"/>
                              <w:color w:val="000000"/>
                              <w:sz w:val="22"/>
                              <w:szCs w:val="22"/>
                            </w:rPr>
                            <w:t>2A</w:t>
                          </w:r>
                        </w:p>
                      </w:txbxContent>
                    </v:textbox>
                  </v:shape>
                </v:group>
                <v:group id="Group 82" o:spid="_x0000_s1073" style="position:absolute;left:9324;top:33994;width:2331;height:2743" coordorigin="9541,-9539" coordsize="233434,27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oval id="Oval 83" o:spid="_x0000_s1074" style="position:absolute;left:14293;top:19055;width:228682;height:228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TfcUA&#10;AADbAAAADwAAAGRycy9kb3ducmV2LnhtbESPT2vCQBTE70K/w/IKvemmLf5Ls5GqVDwJVdHrI/ua&#10;hGbfxt2tid++WxB6HGbmN0y26E0jruR8bVnB8ygBQVxYXXOp4Hj4GM5A+ICssbFMCm7kYZE/DDJM&#10;te34k677UIoIYZ+igiqENpXSFxUZ9CPbEkfvyzqDIUpXSu2wi3DTyJckmUiDNceFCltaVVR873+M&#10;gn5z3LrDarybd1N95sttvTy5tVJPj/37G4hAffgP39tbrWD2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5N9xQAAANsAAAAPAAAAAAAAAAAAAAAAAJgCAABkcnMv&#10;ZG93bnJldi54bWxQSwUGAAAAAAQABAD1AAAAigMAAAAA&#10;" filled="f" fillcolor="#bbe0e3"/>
                  <v:shape id="Text Box 278" o:spid="_x0000_s1075" type="#_x0000_t202" style="position:absolute;left:9541;top:-9539;width:187392;height:27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S8b8YA&#10;AADbAAAADwAAAGRycy9kb3ducmV2LnhtbESPQWvCQBSE74X+h+UVvNWNRUpIXYNKRelB1Frq8Zl9&#10;JiHZtyG71TS/3hUKPQ4z8w0zSTtTiwu1rrSsYDSMQBBnVpecKzh8Lp9jEM4ja6wtk4JfcpBOHx8m&#10;mGh75R1d9j4XAcIuQQWF900ipcsKMuiGtiEO3tm2Bn2QbS51i9cAN7V8iaJXabDksFBgQ4uCsmr/&#10;YxSst+9z+lj1fT/efH/Fp+Nh5ReVUoOnbvYGwlPn/8N/7bVWEI/h/iX8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S8b8YAAADbAAAADwAAAAAAAAAAAAAAAACYAgAAZHJz&#10;L2Rvd25yZXYueG1sUEsFBgAAAAAEAAQA9QAAAIsDAAAAAA==&#10;" filled="f" fillcolor="#bbe0e3" stroked="f">
                    <v:textbox>
                      <w:txbxContent>
                        <w:p w:rsidR="008A1405" w:rsidRDefault="008A1405" w:rsidP="008A1405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Arial" w:eastAsia="Calibri" w:hAnsi="Arial"/>
                              <w:color w:val="000000"/>
                              <w:sz w:val="22"/>
                              <w:szCs w:val="22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85" o:spid="_x0000_s1076" style="position:absolute;left:30565;top:4086;width:2426;height:2743" coordorigin=",-19077" coordsize="242975,27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oval id="Oval 86" o:spid="_x0000_s1077" style="position:absolute;left:14293;top:19055;width:228682;height:228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w5cQA&#10;AADbAAAADwAAAGRycy9kb3ducmV2LnhtbESPT2vCQBTE74V+h+UVvNVNBa1GN6FVKp4K/kGvj+wz&#10;Cc2+jbtbE7+9Wyh4HGbmN8wi700jruR8bVnB2zABQVxYXXOp4LD/ep2C8AFZY2OZFNzIQ549Py0w&#10;1bbjLV13oRQRwj5FBVUIbSqlLyoy6Ie2JY7e2TqDIUpXSu2wi3DTyFGSTKTBmuNChS0tKyp+dr9G&#10;Qb8+bNx+Of6ede/6xJfb6vPoVkoNXvqPOYhAfXiE/9sbrWA6g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0MOXEAAAA2wAAAA8AAAAAAAAAAAAAAAAAmAIAAGRycy9k&#10;b3ducmV2LnhtbFBLBQYAAAAABAAEAPUAAACJAwAAAAA=&#10;" filled="f" fillcolor="#bbe0e3"/>
                  <v:shape id="Text Box 278" o:spid="_x0000_s1078" type="#_x0000_t202" style="position:absolute;top:-19077;width:187392;height:27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iGMYA&#10;AADbAAAADwAAAGRycy9kb3ducmV2LnhtbESPQWvCQBSE74L/YXmCN7NRpA2pq6goSg9FraU9vmZf&#10;k2D2bchuNc2v7xaEHoeZ+YaZLVpTiSs1rrSsYBzFIIgzq0vOFZxft6MEhPPIGivLpOCHHCzm/d4M&#10;U21vfKTryeciQNilqKDwvk6ldFlBBl1ka+LgfdnGoA+yyaVu8BbgppKTOH6QBksOCwXWtC4ou5y+&#10;jYL9YbOi513XddOX97fk8+O88+uLUsNBu3wC4an1/+F7e68VJI/w9y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YiGMYAAADbAAAADwAAAAAAAAAAAAAAAACYAgAAZHJz&#10;L2Rvd25yZXYueG1sUEsFBgAAAAAEAAQA9QAAAIsDAAAAAA==&#10;" filled="f" fillcolor="#bbe0e3" stroked="f">
                    <v:textbox>
                      <w:txbxContent>
                        <w:p w:rsidR="008A1405" w:rsidRDefault="008A1405" w:rsidP="008A1405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Arial" w:eastAsia="Calibri" w:hAnsi="Arial"/>
                              <w:color w:val="00000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88" o:spid="_x0000_s1079" style="position:absolute;left:22564;top:26088;width:2426;height:2743" coordsize="242975,2747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oval id="Oval 89" o:spid="_x0000_s1080" style="position:absolute;left:14293;top:19055;width:228682;height:228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kl8UA&#10;AADbAAAADwAAAGRycy9kb3ducmV2LnhtbESPT2vCQBTE74LfYXlCb7qx0FZTN8E/tHgqGKW9PrKv&#10;STD7Nt3dmvjtuwXB4zAzv2FW+WBacSHnG8sK5rMEBHFpdcOVgtPxbboA4QOyxtYyKbiShzwbj1aY&#10;atvzgS5FqESEsE9RQR1Cl0rpy5oM+pntiKP3bZ3BEKWrpHbYR7hp5WOSPEuDDceFGjva1lSei1+j&#10;YHg/7d1x+/Sx7F/0F/9cd5tPt1PqYTKsX0EEGsI9fGvvtYLFEv6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6SXxQAAANsAAAAPAAAAAAAAAAAAAAAAAJgCAABkcnMv&#10;ZG93bnJldi54bWxQSwUGAAAAAAQABAD1AAAAigMAAAAA&#10;" filled="f" fillcolor="#bbe0e3"/>
                  <v:shape id="Text Box 278" o:spid="_x0000_s1081" type="#_x0000_t202" style="position:absolute;width:187393;height:274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sscMA&#10;AADbAAAADwAAAGRycy9kb3ducmV2LnhtbERPTWvCQBC9F/wPywjedKNI0dRVVBTFg7RqaY9jdkyC&#10;2dmQ3WrMr3cPQo+P9z2Z1aYQN6pcbllBvxeBIE6szjlVcDquuyMQziNrLCyTggc5mE1bbxOMtb3z&#10;F90OPhUhhF2MCjLvy1hKl2Rk0PVsSRy4i60M+gCrVOoK7yHcFHIQRe/SYM6hIcOSlhkl18OfUbD9&#10;XC1ot2maZrj/+R6df08bv7wq1WnX8w8Qnmr/L365t1rBOKwPX8I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YsscMAAADbAAAADwAAAAAAAAAAAAAAAACYAgAAZHJzL2Rv&#10;d25yZXYueG1sUEsFBgAAAAAEAAQA9QAAAIgDAAAAAA==&#10;" filled="f" fillcolor="#bbe0e3" stroked="f">
                    <v:textbox>
                      <w:txbxContent>
                        <w:p w:rsidR="008A1405" w:rsidRDefault="008A1405" w:rsidP="008A1405">
                          <w:pPr>
                            <w:pStyle w:val="NormalWeb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Arial" w:eastAsia="Calibri" w:hAnsi="Arial"/>
                              <w:color w:val="000000"/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A1405" w:rsidRDefault="008A1405" w:rsidP="008A1405"/>
    <w:p w:rsidR="008A1405" w:rsidRDefault="008A1405" w:rsidP="008A1405">
      <w:pPr>
        <w:jc w:val="center"/>
      </w:pPr>
    </w:p>
    <w:p w:rsidR="008A1405" w:rsidRDefault="008A1405" w:rsidP="008A1405">
      <w:bookmarkStart w:id="0" w:name="_GoBack"/>
      <w:bookmarkEnd w:id="0"/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shd w:val="clear" w:color="auto" w:fill="CFE0CF" w:themeFill="accent2" w:themeFillTint="99"/>
        <w:tblLook w:val="04A0" w:firstRow="1" w:lastRow="0" w:firstColumn="1" w:lastColumn="0" w:noHBand="0" w:noVBand="1"/>
      </w:tblPr>
      <w:tblGrid>
        <w:gridCol w:w="3555"/>
        <w:gridCol w:w="1233"/>
        <w:gridCol w:w="3627"/>
        <w:gridCol w:w="1185"/>
      </w:tblGrid>
      <w:tr w:rsidR="008A1405" w:rsidTr="00FE03BF">
        <w:trPr>
          <w:trHeight w:val="120"/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Team Members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Positions</w:t>
            </w:r>
          </w:p>
        </w:tc>
        <w:tc>
          <w:tcPr>
            <w:tcW w:w="362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Team Members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Positions</w:t>
            </w:r>
          </w:p>
        </w:tc>
      </w:tr>
      <w:tr w:rsidR="008A1405" w:rsidTr="00FE03BF">
        <w:trPr>
          <w:trHeight w:val="150"/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Trauma Team Leader- Chief Resident or Fellow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1</w:t>
            </w:r>
          </w:p>
        </w:tc>
        <w:tc>
          <w:tcPr>
            <w:tcW w:w="362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Trauma Service Resident or EMR 2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4</w:t>
            </w:r>
          </w:p>
        </w:tc>
      </w:tr>
      <w:tr w:rsidR="008A1405" w:rsidTr="00FE03BF">
        <w:trPr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Trauma Attending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1A</w:t>
            </w:r>
          </w:p>
        </w:tc>
        <w:tc>
          <w:tcPr>
            <w:tcW w:w="362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Documentation Nurse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5</w:t>
            </w:r>
          </w:p>
        </w:tc>
      </w:tr>
      <w:tr w:rsidR="008A1405" w:rsidTr="00FE03BF">
        <w:trPr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EMR Resident 3- Airway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2</w:t>
            </w:r>
          </w:p>
        </w:tc>
        <w:tc>
          <w:tcPr>
            <w:tcW w:w="362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Procedure Nurse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6</w:t>
            </w:r>
          </w:p>
        </w:tc>
      </w:tr>
      <w:tr w:rsidR="008A1405" w:rsidTr="00FE03BF">
        <w:trPr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EMR Attending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2A</w:t>
            </w:r>
          </w:p>
        </w:tc>
        <w:tc>
          <w:tcPr>
            <w:tcW w:w="362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Respiratory Therapist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7</w:t>
            </w:r>
          </w:p>
        </w:tc>
      </w:tr>
      <w:tr w:rsidR="008A1405" w:rsidTr="00FE03BF">
        <w:trPr>
          <w:jc w:val="center"/>
        </w:trPr>
        <w:tc>
          <w:tcPr>
            <w:tcW w:w="35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Trauma Resident- Surveyor</w:t>
            </w:r>
          </w:p>
        </w:tc>
        <w:tc>
          <w:tcPr>
            <w:tcW w:w="123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3</w:t>
            </w:r>
          </w:p>
        </w:tc>
        <w:tc>
          <w:tcPr>
            <w:tcW w:w="362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Trauma Service Resident or EMR 2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FE03BF">
            <w:pPr>
              <w:jc w:val="center"/>
            </w:pPr>
            <w:r>
              <w:t>8</w:t>
            </w:r>
          </w:p>
        </w:tc>
      </w:tr>
      <w:tr w:rsidR="008A1405" w:rsidTr="00FE03BF">
        <w:trPr>
          <w:trHeight w:val="860"/>
          <w:jc w:val="center"/>
        </w:trPr>
        <w:tc>
          <w:tcPr>
            <w:tcW w:w="9576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FE0CF" w:themeFill="accent2" w:themeFillTint="99"/>
            <w:vAlign w:val="center"/>
          </w:tcPr>
          <w:p w:rsidR="008A1405" w:rsidRDefault="008A1405" w:rsidP="008C50DF">
            <w:pPr>
              <w:tabs>
                <w:tab w:val="left" w:pos="370"/>
                <w:tab w:val="left" w:pos="3270"/>
              </w:tabs>
              <w:jc w:val="center"/>
            </w:pPr>
            <w:r>
              <w:t>All other providers</w:t>
            </w:r>
            <w:r w:rsidR="008C50DF">
              <w:t xml:space="preserve"> as outlined above,</w:t>
            </w:r>
            <w:r>
              <w:t xml:space="preserve"> should be outside the room and available to</w:t>
            </w:r>
            <w:r w:rsidR="008C50DF">
              <w:t xml:space="preserve"> purposefully don PPE</w:t>
            </w:r>
            <w:r>
              <w:t xml:space="preserve"> if deemed necessary by the </w:t>
            </w:r>
            <w:r w:rsidR="008C50DF">
              <w:t>ED/Trauma Attending.</w:t>
            </w:r>
          </w:p>
        </w:tc>
      </w:tr>
    </w:tbl>
    <w:p w:rsidR="00856715" w:rsidRPr="00254AB7" w:rsidRDefault="00856715" w:rsidP="002717FF">
      <w:pPr>
        <w:pStyle w:val="PolicyNormal"/>
        <w:ind w:left="0"/>
      </w:pPr>
    </w:p>
    <w:sectPr w:rsidR="00856715" w:rsidRPr="00254AB7" w:rsidSect="00CE4ABE">
      <w:headerReference w:type="default" r:id="rId20"/>
      <w:footerReference w:type="default" r:id="rId21"/>
      <w:headerReference w:type="first" r:id="rId22"/>
      <w:footerReference w:type="first" r:id="rId23"/>
      <w:pgSz w:w="12240" w:h="15840" w:code="1"/>
      <w:pgMar w:top="1080" w:right="1152" w:bottom="720" w:left="1152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C68" w:rsidRDefault="00747C68" w:rsidP="00A947AB">
      <w:pPr>
        <w:spacing w:line="240" w:lineRule="auto"/>
      </w:pPr>
      <w:r>
        <w:separator/>
      </w:r>
    </w:p>
    <w:p w:rsidR="00747C68" w:rsidRDefault="00747C68"/>
    <w:p w:rsidR="00747C68" w:rsidRDefault="00747C68" w:rsidP="00E91E26"/>
  </w:endnote>
  <w:endnote w:type="continuationSeparator" w:id="0">
    <w:p w:rsidR="00747C68" w:rsidRDefault="00747C68" w:rsidP="00A947AB">
      <w:pPr>
        <w:spacing w:line="240" w:lineRule="auto"/>
      </w:pPr>
      <w:r>
        <w:continuationSeparator/>
      </w:r>
    </w:p>
    <w:p w:rsidR="00747C68" w:rsidRDefault="00747C68"/>
    <w:p w:rsidR="00747C68" w:rsidRDefault="00747C68" w:rsidP="00E91E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ED159394-4BA9-4E55-9058-124D8CF91B26}"/>
    <w:embedBold r:id="rId2" w:fontKey="{4B39B2E2-2DE7-445D-B9C9-8C46275F3BAF}"/>
    <w:embedItalic r:id="rId3" w:fontKey="{BCAA26A6-BAF9-43E5-8F5C-4685FAE080FE}"/>
    <w:embedBoldItalic r:id="rId4" w:fontKey="{1DE78B77-A30A-4A38-ADBA-A8C7B8D37B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9F3513C-5F5D-4098-B6CA-2E7A8F8D792B}"/>
    <w:embedBold r:id="rId6" w:fontKey="{303CC41A-B216-41F3-BE78-8A4EA2ADF7FD}"/>
    <w:embedItalic r:id="rId7" w:fontKey="{055586F2-A245-44D8-9820-C3CDA702D723}"/>
    <w:embedBoldItalic r:id="rId8" w:fontKey="{405E0688-0255-48BA-9B83-B2FDBE51006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9940544-3364-43B8-821E-EE0525BA7CEE}"/>
    <w:embedItalic r:id="rId10" w:fontKey="{6A8909C1-3CE7-46DD-BF90-B6EF696F38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94ADE29-C568-457D-9695-4F08492A90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584" w:type="dxa"/>
      <w:tblInd w:w="-360" w:type="dxa"/>
      <w:tblBorders>
        <w:top w:val="single" w:sz="8" w:space="0" w:color="00755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49"/>
      <w:gridCol w:w="2135"/>
    </w:tblGrid>
    <w:tr w:rsidR="004950E7" w:rsidRPr="00CE7813" w:rsidTr="000B66BA">
      <w:trPr>
        <w:trHeight w:val="272"/>
      </w:trPr>
      <w:tc>
        <w:tcPr>
          <w:tcW w:w="8449" w:type="dxa"/>
          <w:tcMar>
            <w:top w:w="144" w:type="dxa"/>
            <w:left w:w="0" w:type="dxa"/>
            <w:right w:w="0" w:type="dxa"/>
          </w:tcMar>
        </w:tcPr>
        <w:p w:rsidR="004950E7" w:rsidRPr="00B2210F" w:rsidRDefault="004950E7" w:rsidP="00C67601">
          <w:pPr>
            <w:pStyle w:val="Footer"/>
            <w:numPr>
              <w:ilvl w:val="0"/>
              <w:numId w:val="9"/>
            </w:numPr>
          </w:pPr>
          <w:r w:rsidRPr="00CE7813">
            <w:t>Policy</w:t>
          </w:r>
          <w:r>
            <w:t xml:space="preserve"> Title</w:t>
          </w:r>
          <w:r w:rsidRPr="00CE7813">
            <w:t xml:space="preserve">: </w:t>
          </w:r>
          <w:sdt>
            <w:sdtPr>
              <w:alias w:val="Title"/>
              <w:tag w:val=""/>
              <w:id w:val="35832279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E7152A">
                <w:t xml:space="preserve">Trauma Alert and Code Response </w:t>
              </w:r>
            </w:sdtContent>
          </w:sdt>
        </w:p>
      </w:tc>
      <w:tc>
        <w:tcPr>
          <w:tcW w:w="2135" w:type="dxa"/>
          <w:tcMar>
            <w:top w:w="144" w:type="dxa"/>
            <w:left w:w="0" w:type="dxa"/>
            <w:right w:w="0" w:type="dxa"/>
          </w:tcMar>
        </w:tcPr>
        <w:p w:rsidR="004950E7" w:rsidRPr="00CE7813" w:rsidRDefault="00747C68" w:rsidP="004950E7">
          <w:pPr>
            <w:pStyle w:val="Footer"/>
            <w:jc w:val="right"/>
          </w:pPr>
          <w:sdt>
            <w:sdtPr>
              <w:id w:val="-705712924"/>
              <w:docPartObj>
                <w:docPartGallery w:val="Page Numbers (Top of Page)"/>
                <w:docPartUnique/>
              </w:docPartObj>
            </w:sdtPr>
            <w:sdtEndPr/>
            <w:sdtContent>
              <w:r w:rsidR="004950E7" w:rsidRPr="00CE7813">
                <w:t xml:space="preserve">Page </w:t>
              </w:r>
              <w:r w:rsidR="004950E7" w:rsidRPr="00CE7813">
                <w:rPr>
                  <w:b/>
                  <w:bCs/>
                  <w:szCs w:val="24"/>
                </w:rPr>
                <w:fldChar w:fldCharType="begin"/>
              </w:r>
              <w:r w:rsidR="004950E7" w:rsidRPr="00CE7813">
                <w:rPr>
                  <w:b/>
                  <w:bCs/>
                </w:rPr>
                <w:instrText xml:space="preserve"> PAGE </w:instrText>
              </w:r>
              <w:r w:rsidR="004950E7" w:rsidRPr="00CE7813">
                <w:rPr>
                  <w:b/>
                  <w:bCs/>
                  <w:szCs w:val="24"/>
                </w:rPr>
                <w:fldChar w:fldCharType="separate"/>
              </w:r>
              <w:r w:rsidR="00EA32BA">
                <w:rPr>
                  <w:b/>
                  <w:bCs/>
                  <w:noProof/>
                </w:rPr>
                <w:t>2</w:t>
              </w:r>
              <w:r w:rsidR="004950E7" w:rsidRPr="00CE7813">
                <w:rPr>
                  <w:b/>
                  <w:bCs/>
                  <w:szCs w:val="24"/>
                </w:rPr>
                <w:fldChar w:fldCharType="end"/>
              </w:r>
              <w:r w:rsidR="004950E7" w:rsidRPr="00CE7813">
                <w:t xml:space="preserve"> of </w:t>
              </w:r>
              <w:r w:rsidR="004950E7" w:rsidRPr="00CE7813">
                <w:rPr>
                  <w:b/>
                  <w:bCs/>
                  <w:szCs w:val="24"/>
                </w:rPr>
                <w:fldChar w:fldCharType="begin"/>
              </w:r>
              <w:r w:rsidR="004950E7" w:rsidRPr="00CE7813">
                <w:rPr>
                  <w:b/>
                  <w:bCs/>
                </w:rPr>
                <w:instrText xml:space="preserve"> NUMPAGES  </w:instrText>
              </w:r>
              <w:r w:rsidR="004950E7" w:rsidRPr="00CE7813">
                <w:rPr>
                  <w:b/>
                  <w:bCs/>
                  <w:szCs w:val="24"/>
                </w:rPr>
                <w:fldChar w:fldCharType="separate"/>
              </w:r>
              <w:r w:rsidR="00EA32BA">
                <w:rPr>
                  <w:b/>
                  <w:bCs/>
                  <w:noProof/>
                </w:rPr>
                <w:t>5</w:t>
              </w:r>
              <w:r w:rsidR="004950E7" w:rsidRPr="00CE7813">
                <w:rPr>
                  <w:b/>
                  <w:bCs/>
                  <w:szCs w:val="24"/>
                </w:rPr>
                <w:fldChar w:fldCharType="end"/>
              </w:r>
            </w:sdtContent>
          </w:sdt>
        </w:p>
      </w:tc>
    </w:tr>
  </w:tbl>
  <w:p w:rsidR="004950E7" w:rsidRDefault="004950E7" w:rsidP="00B2210F">
    <w:pPr>
      <w:pStyle w:val="Footer"/>
      <w:jc w:val="center"/>
    </w:pPr>
    <w:r>
      <w:rPr>
        <w:b/>
        <w:color w:val="007550"/>
        <w:sz w:val="20"/>
      </w:rPr>
      <w:t xml:space="preserve">Property of Christiana </w:t>
    </w:r>
    <w:r w:rsidRPr="00012A1F">
      <w:rPr>
        <w:b/>
        <w:color w:val="007550"/>
        <w:sz w:val="20"/>
      </w:rPr>
      <w:t>Care Health System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530" w:type="dxa"/>
      <w:tblInd w:w="-360" w:type="dxa"/>
      <w:tblBorders>
        <w:top w:val="single" w:sz="8" w:space="0" w:color="00755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20"/>
      <w:gridCol w:w="2510"/>
    </w:tblGrid>
    <w:tr w:rsidR="004950E7" w:rsidRPr="00CE7813" w:rsidTr="00B2210F">
      <w:trPr>
        <w:trHeight w:val="286"/>
      </w:trPr>
      <w:tc>
        <w:tcPr>
          <w:tcW w:w="8020" w:type="dxa"/>
          <w:tcMar>
            <w:top w:w="144" w:type="dxa"/>
            <w:left w:w="0" w:type="dxa"/>
            <w:right w:w="0" w:type="dxa"/>
          </w:tcMar>
        </w:tcPr>
        <w:p w:rsidR="004950E7" w:rsidRPr="002B1413" w:rsidRDefault="00807CE5" w:rsidP="00B4431F">
          <w:pPr>
            <w:pStyle w:val="Footer"/>
            <w:tabs>
              <w:tab w:val="clear" w:pos="4680"/>
              <w:tab w:val="clear" w:pos="9360"/>
              <w:tab w:val="left" w:pos="1032"/>
            </w:tabs>
          </w:pPr>
          <w:r>
            <w:t>Policy Title: Trauma Alert and Code Response During Pandemic</w:t>
          </w:r>
          <w:r w:rsidR="004950E7">
            <w:tab/>
          </w:r>
        </w:p>
      </w:tc>
      <w:tc>
        <w:tcPr>
          <w:tcW w:w="2510" w:type="dxa"/>
          <w:tcMar>
            <w:top w:w="144" w:type="dxa"/>
            <w:left w:w="0" w:type="dxa"/>
            <w:right w:w="0" w:type="dxa"/>
          </w:tcMar>
        </w:tcPr>
        <w:p w:rsidR="004950E7" w:rsidRPr="00CE7813" w:rsidRDefault="00747C68" w:rsidP="004950E7">
          <w:pPr>
            <w:pStyle w:val="Footer"/>
            <w:jc w:val="right"/>
          </w:pPr>
          <w:sdt>
            <w:sdtPr>
              <w:id w:val="-136268555"/>
              <w:docPartObj>
                <w:docPartGallery w:val="Page Numbers (Top of Page)"/>
                <w:docPartUnique/>
              </w:docPartObj>
            </w:sdtPr>
            <w:sdtEndPr/>
            <w:sdtContent>
              <w:r w:rsidR="004950E7" w:rsidRPr="00CE7813">
                <w:t xml:space="preserve">Page </w:t>
              </w:r>
              <w:r w:rsidR="004950E7" w:rsidRPr="00CE7813">
                <w:rPr>
                  <w:b/>
                  <w:bCs/>
                  <w:szCs w:val="24"/>
                </w:rPr>
                <w:fldChar w:fldCharType="begin"/>
              </w:r>
              <w:r w:rsidR="004950E7" w:rsidRPr="00CE7813">
                <w:rPr>
                  <w:b/>
                  <w:bCs/>
                </w:rPr>
                <w:instrText xml:space="preserve"> PAGE </w:instrText>
              </w:r>
              <w:r w:rsidR="004950E7" w:rsidRPr="00CE7813">
                <w:rPr>
                  <w:b/>
                  <w:bCs/>
                  <w:szCs w:val="24"/>
                </w:rPr>
                <w:fldChar w:fldCharType="separate"/>
              </w:r>
              <w:r w:rsidR="00EA32BA">
                <w:rPr>
                  <w:b/>
                  <w:bCs/>
                  <w:noProof/>
                </w:rPr>
                <w:t>1</w:t>
              </w:r>
              <w:r w:rsidR="004950E7" w:rsidRPr="00CE7813">
                <w:rPr>
                  <w:b/>
                  <w:bCs/>
                  <w:szCs w:val="24"/>
                </w:rPr>
                <w:fldChar w:fldCharType="end"/>
              </w:r>
              <w:r w:rsidR="004950E7" w:rsidRPr="00CE7813">
                <w:t xml:space="preserve"> of </w:t>
              </w:r>
              <w:r w:rsidR="004950E7" w:rsidRPr="00CE7813">
                <w:rPr>
                  <w:b/>
                  <w:bCs/>
                  <w:szCs w:val="24"/>
                </w:rPr>
                <w:fldChar w:fldCharType="begin"/>
              </w:r>
              <w:r w:rsidR="004950E7" w:rsidRPr="00CE7813">
                <w:rPr>
                  <w:b/>
                  <w:bCs/>
                </w:rPr>
                <w:instrText xml:space="preserve"> NUMPAGES  </w:instrText>
              </w:r>
              <w:r w:rsidR="004950E7" w:rsidRPr="00CE7813">
                <w:rPr>
                  <w:b/>
                  <w:bCs/>
                  <w:szCs w:val="24"/>
                </w:rPr>
                <w:fldChar w:fldCharType="separate"/>
              </w:r>
              <w:r w:rsidR="00EA32BA">
                <w:rPr>
                  <w:b/>
                  <w:bCs/>
                  <w:noProof/>
                </w:rPr>
                <w:t>5</w:t>
              </w:r>
              <w:r w:rsidR="004950E7" w:rsidRPr="00CE7813">
                <w:rPr>
                  <w:b/>
                  <w:bCs/>
                  <w:szCs w:val="24"/>
                </w:rPr>
                <w:fldChar w:fldCharType="end"/>
              </w:r>
            </w:sdtContent>
          </w:sdt>
        </w:p>
      </w:tc>
    </w:tr>
  </w:tbl>
  <w:p w:rsidR="004950E7" w:rsidRDefault="004950E7" w:rsidP="00E84214">
    <w:pPr>
      <w:jc w:val="center"/>
    </w:pPr>
    <w:r>
      <w:rPr>
        <w:b/>
        <w:color w:val="007550"/>
        <w:sz w:val="20"/>
      </w:rPr>
      <w:t xml:space="preserve">Property of Christiana </w:t>
    </w:r>
    <w:r w:rsidR="00B47591">
      <w:rPr>
        <w:b/>
        <w:color w:val="007550"/>
        <w:sz w:val="20"/>
      </w:rPr>
      <w:t>Care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C68" w:rsidRDefault="00747C68" w:rsidP="00A947AB">
      <w:pPr>
        <w:spacing w:line="240" w:lineRule="auto"/>
      </w:pPr>
      <w:r>
        <w:separator/>
      </w:r>
    </w:p>
    <w:p w:rsidR="00747C68" w:rsidRDefault="00747C68"/>
    <w:p w:rsidR="00747C68" w:rsidRDefault="00747C68" w:rsidP="00E91E26"/>
  </w:footnote>
  <w:footnote w:type="continuationSeparator" w:id="0">
    <w:p w:rsidR="00747C68" w:rsidRDefault="00747C68" w:rsidP="00A947AB">
      <w:pPr>
        <w:spacing w:line="240" w:lineRule="auto"/>
      </w:pPr>
      <w:r>
        <w:continuationSeparator/>
      </w:r>
    </w:p>
    <w:p w:rsidR="00747C68" w:rsidRDefault="00747C68"/>
    <w:p w:rsidR="00747C68" w:rsidRDefault="00747C68" w:rsidP="00E91E2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56A" w:rsidRDefault="001B3CB6">
    <w:pPr>
      <w:pStyle w:val="Header"/>
    </w:pPr>
    <w:r>
      <w:rPr>
        <w:noProof/>
        <w:color w:val="FFFFFF" w:themeColor="background1"/>
        <w:sz w:val="36"/>
      </w:rPr>
      <w:drawing>
        <wp:inline distT="0" distB="0" distL="0" distR="0" wp14:anchorId="21736057" wp14:editId="6243A878">
          <wp:extent cx="1897039" cy="359130"/>
          <wp:effectExtent l="0" t="0" r="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976" cy="3587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pPr w:leftFromText="1152" w:vertAnchor="text" w:tblpXSpec="center" w:tblpY="1"/>
      <w:tblOverlap w:val="never"/>
      <w:tblW w:w="525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654"/>
      <w:gridCol w:w="6065"/>
    </w:tblGrid>
    <w:tr w:rsidR="004950E7" w:rsidRPr="000B7603" w:rsidTr="00B2210F">
      <w:trPr>
        <w:trHeight w:val="753"/>
      </w:trPr>
      <w:tc>
        <w:tcPr>
          <w:tcW w:w="2171" w:type="pct"/>
          <w:shd w:val="clear" w:color="auto" w:fill="007550"/>
          <w:tcMar>
            <w:top w:w="144" w:type="dxa"/>
            <w:left w:w="144" w:type="dxa"/>
            <w:bottom w:w="144" w:type="dxa"/>
          </w:tcMar>
          <w:vAlign w:val="center"/>
        </w:tcPr>
        <w:p w:rsidR="004950E7" w:rsidRPr="00AB1B33" w:rsidRDefault="0015456A" w:rsidP="000A33E9">
          <w:pPr>
            <w:jc w:val="center"/>
            <w:rPr>
              <w:color w:val="FFFFFF" w:themeColor="background1"/>
              <w:sz w:val="36"/>
            </w:rPr>
          </w:pPr>
          <w:r>
            <w:rPr>
              <w:noProof/>
              <w:color w:val="FFFFFF" w:themeColor="background1"/>
              <w:sz w:val="36"/>
            </w:rPr>
            <w:drawing>
              <wp:inline distT="0" distB="0" distL="0" distR="0" wp14:anchorId="5EB65159">
                <wp:extent cx="2542540" cy="48133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2540" cy="4813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9" w:type="pct"/>
          <w:shd w:val="clear" w:color="auto" w:fill="007550"/>
          <w:tcMar>
            <w:left w:w="115" w:type="dxa"/>
          </w:tcMar>
          <w:vAlign w:val="center"/>
        </w:tcPr>
        <w:p w:rsidR="004950E7" w:rsidRPr="00BD03F8" w:rsidRDefault="004950E7" w:rsidP="00B4431F">
          <w:pPr>
            <w:jc w:val="right"/>
            <w:rPr>
              <w:rFonts w:cs="Arial"/>
              <w:b/>
              <w:smallCaps/>
              <w:color w:val="FFFFFF" w:themeColor="background1"/>
              <w:sz w:val="32"/>
            </w:rPr>
          </w:pPr>
          <w:r w:rsidRPr="00BD03F8">
            <w:rPr>
              <w:rFonts w:cs="Arial"/>
              <w:b/>
              <w:smallCaps/>
              <w:color w:val="FFFFFF" w:themeColor="background1"/>
              <w:sz w:val="32"/>
            </w:rPr>
            <w:t xml:space="preserve">Policies and Procedures  </w:t>
          </w:r>
        </w:p>
      </w:tc>
    </w:tr>
  </w:tbl>
  <w:p w:rsidR="004950E7" w:rsidRDefault="004950E7" w:rsidP="00E466BB">
    <w:pPr>
      <w:pStyle w:val="Header"/>
      <w:ind w:left="-360"/>
    </w:pPr>
  </w:p>
  <w:p w:rsidR="004950E7" w:rsidRDefault="004950E7" w:rsidP="00BD03F8">
    <w:pPr>
      <w:jc w:val="right"/>
    </w:pPr>
  </w:p>
  <w:p w:rsidR="004950E7" w:rsidRDefault="004950E7" w:rsidP="000A33E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632A"/>
    <w:multiLevelType w:val="multilevel"/>
    <w:tmpl w:val="04090027"/>
    <w:name w:val="Policies2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>
    <w:nsid w:val="01316F8E"/>
    <w:multiLevelType w:val="multilevel"/>
    <w:tmpl w:val="2F22941E"/>
    <w:name w:val="Policies22222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115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20" w:hanging="576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24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16" w:hanging="64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hanging="720"/>
      </w:pPr>
      <w:rPr>
        <w:rFonts w:hint="default"/>
      </w:rPr>
    </w:lvl>
  </w:abstractNum>
  <w:abstractNum w:abstractNumId="2">
    <w:nsid w:val="02B632BB"/>
    <w:multiLevelType w:val="hybridMultilevel"/>
    <w:tmpl w:val="8654B598"/>
    <w:lvl w:ilvl="0" w:tplc="BCCC6DEE">
      <w:start w:val="1"/>
      <w:numFmt w:val="upperRoman"/>
      <w:lvlText w:val="%1."/>
      <w:lvlJc w:val="left"/>
      <w:pPr>
        <w:ind w:left="432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3">
    <w:nsid w:val="037C52A3"/>
    <w:multiLevelType w:val="multilevel"/>
    <w:tmpl w:val="04090023"/>
    <w:name w:val="POLICIES322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>
    <w:nsid w:val="0A6904A4"/>
    <w:multiLevelType w:val="multilevel"/>
    <w:tmpl w:val="04090027"/>
    <w:name w:val="POLICIES32222222222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5">
    <w:nsid w:val="0AFF0917"/>
    <w:multiLevelType w:val="multilevel"/>
    <w:tmpl w:val="FDD0CA9A"/>
    <w:name w:val="Policies22222222222"/>
    <w:lvl w:ilvl="0">
      <w:start w:val="1"/>
      <w:numFmt w:val="upperRoman"/>
      <w:lvlText w:val="%1."/>
      <w:lvlJc w:val="left"/>
      <w:pPr>
        <w:ind w:left="-576" w:firstLine="576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2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4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66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38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10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82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54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264" w:firstLine="0"/>
      </w:pPr>
      <w:rPr>
        <w:rFonts w:hint="default"/>
      </w:rPr>
    </w:lvl>
  </w:abstractNum>
  <w:abstractNum w:abstractNumId="6">
    <w:nsid w:val="12822A09"/>
    <w:multiLevelType w:val="hybridMultilevel"/>
    <w:tmpl w:val="B00670D4"/>
    <w:lvl w:ilvl="0" w:tplc="1242F1C2">
      <w:start w:val="1"/>
      <w:numFmt w:val="bullet"/>
      <w:pStyle w:val="Heading8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129A5DEC"/>
    <w:multiLevelType w:val="multilevel"/>
    <w:tmpl w:val="1B3C1E72"/>
    <w:name w:val="Policies2222222222222"/>
    <w:lvl w:ilvl="0">
      <w:start w:val="1"/>
      <w:numFmt w:val="upperRoman"/>
      <w:lvlText w:val="%1."/>
      <w:lvlJc w:val="left"/>
      <w:pPr>
        <w:ind w:left="-864" w:firstLine="288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664" w:hanging="576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hanging="72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5328" w:hanging="864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976" w:hanging="720"/>
      </w:pPr>
      <w:rPr>
        <w:rFonts w:ascii="Symbol" w:hAnsi="Symbol" w:hint="default"/>
        <w:color w:val="auto"/>
      </w:rPr>
    </w:lvl>
  </w:abstractNum>
  <w:abstractNum w:abstractNumId="8">
    <w:nsid w:val="12A02EE6"/>
    <w:multiLevelType w:val="multilevel"/>
    <w:tmpl w:val="9FA87E1C"/>
    <w:styleLink w:val="PMOutline"/>
    <w:lvl w:ilvl="0">
      <w:start w:val="1"/>
      <w:numFmt w:val="upperRoman"/>
      <w:lvlText w:val="%1."/>
      <w:lvlJc w:val="left"/>
      <w:pPr>
        <w:ind w:left="360" w:hanging="648"/>
      </w:pPr>
      <w:rPr>
        <w:rFonts w:ascii="Palatino Linotype" w:hAnsi="Palatino Linotype" w:hint="default"/>
        <w:b/>
        <w:sz w:val="24"/>
      </w:rPr>
    </w:lvl>
    <w:lvl w:ilvl="1">
      <w:start w:val="1"/>
      <w:numFmt w:val="upperLetter"/>
      <w:lvlText w:val="%2."/>
      <w:lvlJc w:val="left"/>
      <w:pPr>
        <w:tabs>
          <w:tab w:val="num" w:pos="-216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504"/>
        </w:tabs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864"/>
        </w:tabs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224"/>
        </w:tabs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1584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944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(%9)"/>
      <w:lvlJc w:val="left"/>
      <w:pPr>
        <w:tabs>
          <w:tab w:val="num" w:pos="2304"/>
        </w:tabs>
        <w:ind w:left="3240" w:hanging="360"/>
      </w:pPr>
      <w:rPr>
        <w:rFonts w:hint="default"/>
        <w:color w:val="auto"/>
      </w:rPr>
    </w:lvl>
  </w:abstractNum>
  <w:abstractNum w:abstractNumId="9">
    <w:nsid w:val="13AE3390"/>
    <w:multiLevelType w:val="multilevel"/>
    <w:tmpl w:val="84E6F136"/>
    <w:name w:val="POLICIES32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20" w:hanging="576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24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16" w:hanging="64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hanging="720"/>
      </w:pPr>
      <w:rPr>
        <w:rFonts w:hint="default"/>
      </w:rPr>
    </w:lvl>
  </w:abstractNum>
  <w:abstractNum w:abstractNumId="10">
    <w:nsid w:val="183A0FF1"/>
    <w:multiLevelType w:val="multilevel"/>
    <w:tmpl w:val="7518B79E"/>
    <w:styleLink w:val="POLICYMED"/>
    <w:lvl w:ilvl="0">
      <w:start w:val="1"/>
      <w:numFmt w:val="upperRoman"/>
      <w:lvlText w:val="%1"/>
      <w:lvlJc w:val="left"/>
      <w:pPr>
        <w:tabs>
          <w:tab w:val="num" w:pos="432"/>
        </w:tabs>
        <w:ind w:left="144" w:hanging="504"/>
      </w:pPr>
      <w:rPr>
        <w:rFonts w:ascii="Palatino Linotype" w:eastAsiaTheme="minorHAnsi" w:hAnsi="Palatino Linotype" w:cs="Times New Roman" w:hint="default"/>
        <w:b/>
        <w:color w:val="auto"/>
        <w:sz w:val="24"/>
      </w:rPr>
    </w:lvl>
    <w:lvl w:ilvl="1">
      <w:start w:val="1"/>
      <w:numFmt w:val="upperLetter"/>
      <w:lvlText w:val="%2."/>
      <w:lvlJc w:val="left"/>
      <w:pPr>
        <w:ind w:left="648" w:hanging="50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96" w:hanging="648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016" w:hanging="648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08" w:hanging="864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hanging="792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hanging="792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hanging="720"/>
      </w:pPr>
      <w:rPr>
        <w:rFonts w:hint="default"/>
      </w:rPr>
    </w:lvl>
  </w:abstractNum>
  <w:abstractNum w:abstractNumId="11">
    <w:nsid w:val="1BD617AE"/>
    <w:multiLevelType w:val="multilevel"/>
    <w:tmpl w:val="46D602B0"/>
    <w:name w:val="POLICIES3222222222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744" w:hanging="864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536" w:hanging="792"/>
      </w:pPr>
      <w:rPr>
        <w:rFonts w:hint="default"/>
      </w:rPr>
    </w:lvl>
    <w:lvl w:ilvl="7">
      <w:start w:val="1"/>
      <w:numFmt w:val="bullet"/>
      <w:lvlText w:val=""/>
      <w:lvlJc w:val="left"/>
      <w:pPr>
        <w:ind w:left="5328" w:hanging="72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976" w:hanging="648"/>
      </w:pPr>
      <w:rPr>
        <w:rFonts w:ascii="Symbol" w:hAnsi="Symbol" w:hint="default"/>
        <w:color w:val="auto"/>
      </w:rPr>
    </w:lvl>
  </w:abstractNum>
  <w:abstractNum w:abstractNumId="12">
    <w:nsid w:val="1C7317E3"/>
    <w:multiLevelType w:val="multilevel"/>
    <w:tmpl w:val="2F22941E"/>
    <w:name w:val="Policies222222222222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115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20" w:hanging="576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24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16" w:hanging="64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hanging="720"/>
      </w:pPr>
      <w:rPr>
        <w:rFonts w:hint="default"/>
      </w:rPr>
    </w:lvl>
  </w:abstractNum>
  <w:abstractNum w:abstractNumId="13">
    <w:nsid w:val="21DF17AD"/>
    <w:multiLevelType w:val="multilevel"/>
    <w:tmpl w:val="04090025"/>
    <w:name w:val="POLICIES322222222222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235C438F"/>
    <w:multiLevelType w:val="multilevel"/>
    <w:tmpl w:val="46D602B0"/>
    <w:name w:val="POLICIES322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744" w:hanging="864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536" w:hanging="792"/>
      </w:pPr>
      <w:rPr>
        <w:rFonts w:hint="default"/>
      </w:rPr>
    </w:lvl>
    <w:lvl w:ilvl="7">
      <w:start w:val="1"/>
      <w:numFmt w:val="bullet"/>
      <w:lvlText w:val=""/>
      <w:lvlJc w:val="left"/>
      <w:pPr>
        <w:ind w:left="5328" w:hanging="72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976" w:hanging="648"/>
      </w:pPr>
      <w:rPr>
        <w:rFonts w:ascii="Symbol" w:hAnsi="Symbol" w:hint="default"/>
        <w:color w:val="auto"/>
      </w:rPr>
    </w:lvl>
  </w:abstractNum>
  <w:abstractNum w:abstractNumId="15">
    <w:nsid w:val="28E056F8"/>
    <w:multiLevelType w:val="multilevel"/>
    <w:tmpl w:val="92346B22"/>
    <w:name w:val="POLICIES3"/>
    <w:lvl w:ilvl="0">
      <w:start w:val="1"/>
      <w:numFmt w:val="upperRoman"/>
      <w:lvlText w:val="%1."/>
      <w:lvlJc w:val="right"/>
      <w:pPr>
        <w:ind w:left="288" w:firstLine="0"/>
      </w:pPr>
      <w:rPr>
        <w:rFonts w:ascii="Palatino Linotype" w:hAnsi="Palatino Linotype" w:hint="default"/>
        <w:b/>
        <w:i w:val="0"/>
        <w:color w:val="auto"/>
        <w:sz w:val="28"/>
      </w:rPr>
    </w:lvl>
    <w:lvl w:ilvl="1">
      <w:start w:val="1"/>
      <w:numFmt w:val="upperLetter"/>
      <w:lvlText w:val="%2."/>
      <w:lvlJc w:val="left"/>
      <w:pPr>
        <w:ind w:left="1008" w:firstLine="0"/>
      </w:pPr>
    </w:lvl>
    <w:lvl w:ilvl="2">
      <w:start w:val="1"/>
      <w:numFmt w:val="decimal"/>
      <w:lvlText w:val="%3."/>
      <w:lvlJc w:val="left"/>
      <w:pPr>
        <w:ind w:left="1728" w:firstLine="0"/>
      </w:pPr>
    </w:lvl>
    <w:lvl w:ilvl="3">
      <w:start w:val="1"/>
      <w:numFmt w:val="lowerLetter"/>
      <w:lvlText w:val="%4)"/>
      <w:lvlJc w:val="left"/>
      <w:pPr>
        <w:ind w:left="2448" w:firstLine="0"/>
      </w:pPr>
    </w:lvl>
    <w:lvl w:ilvl="4">
      <w:start w:val="1"/>
      <w:numFmt w:val="decimal"/>
      <w:lvlText w:val="(%5)"/>
      <w:lvlJc w:val="left"/>
      <w:pPr>
        <w:ind w:left="3168" w:firstLine="0"/>
      </w:pPr>
    </w:lvl>
    <w:lvl w:ilvl="5">
      <w:start w:val="1"/>
      <w:numFmt w:val="lowerLetter"/>
      <w:lvlText w:val="(%6)"/>
      <w:lvlJc w:val="left"/>
      <w:pPr>
        <w:ind w:left="3888" w:firstLine="0"/>
      </w:pPr>
    </w:lvl>
    <w:lvl w:ilvl="6">
      <w:start w:val="1"/>
      <w:numFmt w:val="lowerRoman"/>
      <w:lvlText w:val="(%7)"/>
      <w:lvlJc w:val="left"/>
      <w:pPr>
        <w:ind w:left="4608" w:firstLine="0"/>
      </w:pPr>
    </w:lvl>
    <w:lvl w:ilvl="7">
      <w:start w:val="1"/>
      <w:numFmt w:val="lowerLetter"/>
      <w:lvlText w:val="(%8)"/>
      <w:lvlJc w:val="left"/>
      <w:pPr>
        <w:ind w:left="5328" w:firstLine="0"/>
      </w:pPr>
    </w:lvl>
    <w:lvl w:ilvl="8">
      <w:start w:val="1"/>
      <w:numFmt w:val="lowerRoman"/>
      <w:lvlText w:val="(%9)"/>
      <w:lvlJc w:val="left"/>
      <w:pPr>
        <w:ind w:left="6048" w:firstLine="0"/>
      </w:pPr>
    </w:lvl>
  </w:abstractNum>
  <w:abstractNum w:abstractNumId="16">
    <w:nsid w:val="299D39BB"/>
    <w:multiLevelType w:val="multilevel"/>
    <w:tmpl w:val="D506EDCC"/>
    <w:name w:val="PolicyMed222"/>
    <w:lvl w:ilvl="0">
      <w:start w:val="1"/>
      <w:numFmt w:val="upperRoman"/>
      <w:lvlText w:val="%1."/>
      <w:lvlJc w:val="left"/>
      <w:pPr>
        <w:tabs>
          <w:tab w:val="num" w:pos="-576"/>
        </w:tabs>
        <w:ind w:left="-576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96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hanging="8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024" w:hanging="864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8" w:hanging="864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80" w:hanging="792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472" w:hanging="792"/>
      </w:pPr>
      <w:rPr>
        <w:rFonts w:hint="default"/>
        <w:color w:val="auto"/>
      </w:rPr>
    </w:lvl>
    <w:lvl w:ilvl="8">
      <w:start w:val="1"/>
      <w:numFmt w:val="lowerRoman"/>
      <w:lvlText w:val="(%9)"/>
      <w:lvlJc w:val="left"/>
      <w:pPr>
        <w:ind w:left="6120" w:hanging="648"/>
      </w:pPr>
      <w:rPr>
        <w:rFonts w:hint="default"/>
        <w:color w:val="auto"/>
      </w:rPr>
    </w:lvl>
  </w:abstractNum>
  <w:abstractNum w:abstractNumId="17">
    <w:nsid w:val="2CD81B1B"/>
    <w:multiLevelType w:val="multilevel"/>
    <w:tmpl w:val="1FC64E64"/>
    <w:name w:val="Policies22222222"/>
    <w:lvl w:ilvl="0">
      <w:start w:val="1"/>
      <w:numFmt w:val="upperRoman"/>
      <w:lvlText w:val="%1."/>
      <w:lvlJc w:val="left"/>
      <w:pPr>
        <w:ind w:left="432" w:hanging="1008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024" w:hanging="1008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4320" w:hanging="1008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5616" w:hanging="1008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6912" w:hanging="100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8208" w:hanging="1008"/>
      </w:pPr>
      <w:rPr>
        <w:rFonts w:hint="default"/>
      </w:rPr>
    </w:lvl>
    <w:lvl w:ilvl="7">
      <w:start w:val="1"/>
      <w:numFmt w:val="bullet"/>
      <w:lvlText w:val=""/>
      <w:lvlJc w:val="left"/>
      <w:pPr>
        <w:ind w:left="9504" w:hanging="1008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10800" w:hanging="1008"/>
      </w:pPr>
      <w:rPr>
        <w:rFonts w:ascii="Symbol" w:hAnsi="Symbol" w:hint="default"/>
        <w:color w:val="auto"/>
      </w:rPr>
    </w:lvl>
  </w:abstractNum>
  <w:abstractNum w:abstractNumId="18">
    <w:nsid w:val="2EDE25CC"/>
    <w:multiLevelType w:val="multilevel"/>
    <w:tmpl w:val="D1122588"/>
    <w:name w:val="POLICIES3222222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6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hanging="720"/>
      </w:pPr>
      <w:rPr>
        <w:rFonts w:hint="default"/>
      </w:rPr>
    </w:lvl>
  </w:abstractNum>
  <w:abstractNum w:abstractNumId="19">
    <w:nsid w:val="306D0D3B"/>
    <w:multiLevelType w:val="multilevel"/>
    <w:tmpl w:val="04090027"/>
    <w:name w:val="POLICIES32222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0">
    <w:nsid w:val="313D38A9"/>
    <w:multiLevelType w:val="multilevel"/>
    <w:tmpl w:val="9FA87E1C"/>
    <w:numStyleLink w:val="PMOutline"/>
  </w:abstractNum>
  <w:abstractNum w:abstractNumId="21">
    <w:nsid w:val="325C2F91"/>
    <w:multiLevelType w:val="multilevel"/>
    <w:tmpl w:val="E5E8835C"/>
    <w:name w:val="POLICIES322222222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440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744" w:hanging="864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536" w:hanging="792"/>
      </w:pPr>
      <w:rPr>
        <w:rFonts w:hint="default"/>
      </w:rPr>
    </w:lvl>
    <w:lvl w:ilvl="7">
      <w:start w:val="1"/>
      <w:numFmt w:val="bullet"/>
      <w:lvlText w:val=""/>
      <w:lvlJc w:val="left"/>
      <w:pPr>
        <w:ind w:left="5328" w:hanging="72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976" w:hanging="648"/>
      </w:pPr>
      <w:rPr>
        <w:rFonts w:ascii="Symbol" w:hAnsi="Symbol" w:hint="default"/>
        <w:color w:val="auto"/>
      </w:rPr>
    </w:lvl>
  </w:abstractNum>
  <w:abstractNum w:abstractNumId="22">
    <w:nsid w:val="32D55F5E"/>
    <w:multiLevelType w:val="multilevel"/>
    <w:tmpl w:val="4EB4AA58"/>
    <w:styleLink w:val="PolicyMedOutline"/>
    <w:lvl w:ilvl="0">
      <w:start w:val="1"/>
      <w:numFmt w:val="upperRoman"/>
      <w:lvlText w:val="%1."/>
      <w:lvlJc w:val="left"/>
      <w:pPr>
        <w:ind w:left="360" w:hanging="720"/>
      </w:pPr>
      <w:rPr>
        <w:rFonts w:ascii="Palatino Linotype" w:hAnsi="Palatino Linotype" w:hint="default"/>
        <w:b/>
        <w:i w:val="0"/>
        <w:sz w:val="24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  <w:b w:val="0"/>
        <w:i/>
        <w:sz w:val="24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  <w:b w:val="0"/>
        <w:i/>
        <w:sz w:val="24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23">
    <w:nsid w:val="33771F14"/>
    <w:multiLevelType w:val="multilevel"/>
    <w:tmpl w:val="04090029"/>
    <w:name w:val="POLICIES3222222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>
    <w:nsid w:val="36CD1654"/>
    <w:multiLevelType w:val="multilevel"/>
    <w:tmpl w:val="DED88B92"/>
    <w:name w:val="Policies2222222222222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368"/>
        </w:tabs>
        <w:ind w:left="1440" w:hanging="79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024" w:hanging="8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744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hanging="64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112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90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696" w:hanging="792"/>
      </w:pPr>
      <w:rPr>
        <w:rFonts w:hint="default"/>
      </w:rPr>
    </w:lvl>
  </w:abstractNum>
  <w:abstractNum w:abstractNumId="25">
    <w:nsid w:val="39D27CB9"/>
    <w:multiLevelType w:val="multilevel"/>
    <w:tmpl w:val="B178C802"/>
    <w:lvl w:ilvl="0">
      <w:start w:val="1"/>
      <w:numFmt w:val="lowerRoman"/>
      <w:lvlText w:val="%1."/>
      <w:lvlJc w:val="right"/>
      <w:pPr>
        <w:ind w:left="2736" w:hanging="360"/>
      </w:pPr>
      <w:rPr>
        <w:rFonts w:hint="default"/>
        <w:b/>
        <w:sz w:val="24"/>
      </w:rPr>
    </w:lvl>
    <w:lvl w:ilvl="1">
      <w:start w:val="1"/>
      <w:numFmt w:val="upperLetter"/>
      <w:lvlText w:val="%2."/>
      <w:lvlJc w:val="left"/>
      <w:pPr>
        <w:tabs>
          <w:tab w:val="num" w:pos="-216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504"/>
        </w:tabs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864"/>
        </w:tabs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224"/>
        </w:tabs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1584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944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2304"/>
        </w:tabs>
        <w:ind w:left="3240" w:hanging="360"/>
      </w:pPr>
      <w:rPr>
        <w:rFonts w:hint="default"/>
        <w:color w:val="auto"/>
      </w:rPr>
    </w:lvl>
  </w:abstractNum>
  <w:abstractNum w:abstractNumId="26">
    <w:nsid w:val="3B463273"/>
    <w:multiLevelType w:val="hybridMultilevel"/>
    <w:tmpl w:val="5FD4D7F0"/>
    <w:lvl w:ilvl="0" w:tplc="F078CBC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234B41"/>
    <w:multiLevelType w:val="multilevel"/>
    <w:tmpl w:val="04090027"/>
    <w:name w:val="Policies222222222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8">
    <w:nsid w:val="3E5D467C"/>
    <w:multiLevelType w:val="multilevel"/>
    <w:tmpl w:val="04090025"/>
    <w:name w:val="POLICIES3222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>
    <w:nsid w:val="4214294A"/>
    <w:multiLevelType w:val="multilevel"/>
    <w:tmpl w:val="24D08F10"/>
    <w:name w:val="PolicyMedList22"/>
    <w:lvl w:ilvl="0">
      <w:start w:val="1"/>
      <w:numFmt w:val="upperRoman"/>
      <w:lvlText w:val="%1."/>
      <w:lvlJc w:val="left"/>
      <w:pPr>
        <w:tabs>
          <w:tab w:val="num" w:pos="432"/>
        </w:tabs>
        <w:ind w:left="144" w:hanging="504"/>
      </w:pPr>
      <w:rPr>
        <w:rFonts w:ascii="Palatino Linotype" w:eastAsiaTheme="minorHAnsi" w:hAnsi="Palatino Linotype" w:cs="Times New Roman" w:hint="default"/>
        <w:b/>
        <w:color w:val="auto"/>
        <w:sz w:val="24"/>
      </w:rPr>
    </w:lvl>
    <w:lvl w:ilvl="1">
      <w:start w:val="1"/>
      <w:numFmt w:val="upperLetter"/>
      <w:lvlText w:val="%2."/>
      <w:lvlJc w:val="left"/>
      <w:pPr>
        <w:ind w:left="648" w:hanging="50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96" w:hanging="648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016" w:hanging="648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08" w:hanging="864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hanging="792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hanging="792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hanging="720"/>
      </w:pPr>
      <w:rPr>
        <w:rFonts w:hint="default"/>
      </w:rPr>
    </w:lvl>
  </w:abstractNum>
  <w:abstractNum w:abstractNumId="30">
    <w:nsid w:val="42A27204"/>
    <w:multiLevelType w:val="multilevel"/>
    <w:tmpl w:val="2F22941E"/>
    <w:name w:val="Policies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115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20" w:hanging="576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24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16" w:hanging="64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hanging="720"/>
      </w:pPr>
      <w:rPr>
        <w:rFonts w:hint="default"/>
      </w:rPr>
    </w:lvl>
  </w:abstractNum>
  <w:abstractNum w:abstractNumId="31">
    <w:nsid w:val="46F43EEE"/>
    <w:multiLevelType w:val="multilevel"/>
    <w:tmpl w:val="2F22941E"/>
    <w:name w:val="Policies222222222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115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728" w:hanging="57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20" w:hanging="576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24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16" w:hanging="64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hanging="720"/>
      </w:pPr>
      <w:rPr>
        <w:rFonts w:hint="default"/>
      </w:rPr>
    </w:lvl>
  </w:abstractNum>
  <w:abstractNum w:abstractNumId="32">
    <w:nsid w:val="474C68F3"/>
    <w:multiLevelType w:val="multilevel"/>
    <w:tmpl w:val="FDD0CA9A"/>
    <w:name w:val="Policies2222"/>
    <w:lvl w:ilvl="0">
      <w:start w:val="1"/>
      <w:numFmt w:val="upperRoman"/>
      <w:lvlText w:val="%1."/>
      <w:lvlJc w:val="left"/>
      <w:pPr>
        <w:ind w:left="-576" w:firstLine="576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2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4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66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38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10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82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54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264" w:firstLine="0"/>
      </w:pPr>
      <w:rPr>
        <w:rFonts w:hint="default"/>
      </w:rPr>
    </w:lvl>
  </w:abstractNum>
  <w:abstractNum w:abstractNumId="33">
    <w:nsid w:val="4BA23D8B"/>
    <w:multiLevelType w:val="multilevel"/>
    <w:tmpl w:val="DED88B92"/>
    <w:name w:val="Policies2222222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368"/>
        </w:tabs>
        <w:ind w:left="1440" w:hanging="79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024" w:hanging="8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744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hanging="64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112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90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696" w:hanging="792"/>
      </w:pPr>
      <w:rPr>
        <w:rFonts w:hint="default"/>
      </w:rPr>
    </w:lvl>
  </w:abstractNum>
  <w:abstractNum w:abstractNumId="34">
    <w:nsid w:val="4E2706CC"/>
    <w:multiLevelType w:val="multilevel"/>
    <w:tmpl w:val="FDD0CA9A"/>
    <w:name w:val="Policies222222222222222222222"/>
    <w:lvl w:ilvl="0">
      <w:start w:val="1"/>
      <w:numFmt w:val="upperRoman"/>
      <w:lvlText w:val="%1."/>
      <w:lvlJc w:val="left"/>
      <w:pPr>
        <w:ind w:left="-576" w:firstLine="576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2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4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66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38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10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82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54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264" w:firstLine="0"/>
      </w:pPr>
      <w:rPr>
        <w:rFonts w:hint="default"/>
      </w:rPr>
    </w:lvl>
  </w:abstractNum>
  <w:abstractNum w:abstractNumId="35">
    <w:nsid w:val="4E59026B"/>
    <w:multiLevelType w:val="multilevel"/>
    <w:tmpl w:val="1B3C1E72"/>
    <w:name w:val="Policies222222"/>
    <w:lvl w:ilvl="0">
      <w:start w:val="1"/>
      <w:numFmt w:val="upperRoman"/>
      <w:lvlText w:val="%1."/>
      <w:lvlJc w:val="left"/>
      <w:pPr>
        <w:ind w:left="-864" w:firstLine="288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6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hanging="720"/>
      </w:pPr>
      <w:rPr>
        <w:rFonts w:hint="default"/>
      </w:rPr>
    </w:lvl>
  </w:abstractNum>
  <w:abstractNum w:abstractNumId="36">
    <w:nsid w:val="512F2D91"/>
    <w:multiLevelType w:val="multilevel"/>
    <w:tmpl w:val="23C4775E"/>
    <w:lvl w:ilvl="0">
      <w:start w:val="1"/>
      <w:numFmt w:val="upperRoman"/>
      <w:pStyle w:val="Heading1"/>
      <w:lvlText w:val="%1."/>
      <w:lvlJc w:val="left"/>
      <w:pPr>
        <w:ind w:left="360" w:hanging="720"/>
      </w:pPr>
      <w:rPr>
        <w:rFonts w:ascii="Palatino Linotype" w:hAnsi="Palatino Linotype" w:hint="default"/>
        <w:b/>
        <w:i w:val="0"/>
        <w:sz w:val="24"/>
      </w:rPr>
    </w:lvl>
    <w:lvl w:ilvl="1">
      <w:start w:val="1"/>
      <w:numFmt w:val="upperLetter"/>
      <w:pStyle w:val="Heading2"/>
      <w:lvlText w:val="%2."/>
      <w:lvlJc w:val="left"/>
      <w:pPr>
        <w:ind w:left="108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960" w:hanging="720"/>
      </w:pPr>
      <w:rPr>
        <w:rFonts w:hint="default"/>
        <w:b w:val="0"/>
        <w:i/>
        <w:sz w:val="24"/>
      </w:rPr>
    </w:lvl>
    <w:lvl w:ilvl="6">
      <w:start w:val="1"/>
      <w:numFmt w:val="lowerRoman"/>
      <w:pStyle w:val="Heading7"/>
      <w:lvlText w:val="%7."/>
      <w:lvlJc w:val="left"/>
      <w:pPr>
        <w:tabs>
          <w:tab w:val="num" w:pos="4320"/>
        </w:tabs>
        <w:ind w:left="4320" w:hanging="360"/>
      </w:pPr>
      <w:rPr>
        <w:rFonts w:hint="default"/>
        <w:b w:val="0"/>
        <w:i/>
        <w:sz w:val="24"/>
      </w:rPr>
    </w:lvl>
    <w:lvl w:ilvl="7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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color w:val="auto"/>
      </w:rPr>
    </w:lvl>
  </w:abstractNum>
  <w:abstractNum w:abstractNumId="37">
    <w:nsid w:val="527A6860"/>
    <w:multiLevelType w:val="multilevel"/>
    <w:tmpl w:val="147AD80E"/>
    <w:styleLink w:val="Style3"/>
    <w:lvl w:ilvl="0">
      <w:start w:val="1"/>
      <w:numFmt w:val="upperRoman"/>
      <w:lvlText w:val="%1."/>
      <w:lvlJc w:val="left"/>
      <w:pPr>
        <w:ind w:left="360" w:hanging="792"/>
      </w:pPr>
      <w:rPr>
        <w:rFonts w:hint="default"/>
        <w:b/>
        <w:sz w:val="24"/>
      </w:rPr>
    </w:lvl>
    <w:lvl w:ilvl="1">
      <w:start w:val="1"/>
      <w:numFmt w:val="upperLetter"/>
      <w:lvlText w:val="%2."/>
      <w:lvlJc w:val="left"/>
      <w:pPr>
        <w:ind w:left="720" w:hanging="79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792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792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792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792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2520" w:hanging="792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792"/>
      </w:pPr>
      <w:rPr>
        <w:rFonts w:hint="default"/>
        <w:color w:val="auto"/>
      </w:rPr>
    </w:lvl>
    <w:lvl w:ilvl="8">
      <w:start w:val="1"/>
      <w:numFmt w:val="lowerRoman"/>
      <w:lvlText w:val="(%9)"/>
      <w:lvlJc w:val="left"/>
      <w:pPr>
        <w:ind w:left="3240" w:hanging="792"/>
      </w:pPr>
      <w:rPr>
        <w:rFonts w:hint="default"/>
        <w:color w:val="auto"/>
      </w:rPr>
    </w:lvl>
  </w:abstractNum>
  <w:abstractNum w:abstractNumId="38">
    <w:nsid w:val="54087E3B"/>
    <w:multiLevelType w:val="multilevel"/>
    <w:tmpl w:val="04090021"/>
    <w:name w:val="POLICIES32222222222222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9">
    <w:nsid w:val="54FC117F"/>
    <w:multiLevelType w:val="multilevel"/>
    <w:tmpl w:val="0409001D"/>
    <w:name w:val="POLICIES3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59740756"/>
    <w:multiLevelType w:val="multilevel"/>
    <w:tmpl w:val="0409001F"/>
    <w:name w:val="POLICIES3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5CDA546D"/>
    <w:multiLevelType w:val="multilevel"/>
    <w:tmpl w:val="04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5F244326"/>
    <w:multiLevelType w:val="multilevel"/>
    <w:tmpl w:val="1FC64E64"/>
    <w:name w:val="PolicyMedList2"/>
    <w:lvl w:ilvl="0">
      <w:start w:val="1"/>
      <w:numFmt w:val="upperRoman"/>
      <w:lvlText w:val="%1."/>
      <w:lvlJc w:val="left"/>
      <w:pPr>
        <w:ind w:left="432" w:hanging="1008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024" w:hanging="1008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4320" w:hanging="1008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5616" w:hanging="1008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6912" w:hanging="100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8208" w:hanging="1008"/>
      </w:pPr>
      <w:rPr>
        <w:rFonts w:hint="default"/>
      </w:rPr>
    </w:lvl>
    <w:lvl w:ilvl="7">
      <w:start w:val="1"/>
      <w:numFmt w:val="bullet"/>
      <w:lvlText w:val=""/>
      <w:lvlJc w:val="left"/>
      <w:pPr>
        <w:ind w:left="9504" w:hanging="1008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10800" w:hanging="1008"/>
      </w:pPr>
      <w:rPr>
        <w:rFonts w:ascii="Symbol" w:hAnsi="Symbol" w:hint="default"/>
        <w:color w:val="auto"/>
      </w:rPr>
    </w:lvl>
  </w:abstractNum>
  <w:abstractNum w:abstractNumId="43">
    <w:nsid w:val="63521408"/>
    <w:multiLevelType w:val="multilevel"/>
    <w:tmpl w:val="DED88B92"/>
    <w:name w:val="Policies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368"/>
        </w:tabs>
        <w:ind w:left="1440" w:hanging="79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024" w:hanging="8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744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hanging="64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112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90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696" w:hanging="792"/>
      </w:pPr>
      <w:rPr>
        <w:rFonts w:hint="default"/>
      </w:rPr>
    </w:lvl>
  </w:abstractNum>
  <w:abstractNum w:abstractNumId="44">
    <w:nsid w:val="63A2086A"/>
    <w:multiLevelType w:val="multilevel"/>
    <w:tmpl w:val="D506EDCC"/>
    <w:name w:val="PolicyMed22"/>
    <w:lvl w:ilvl="0">
      <w:start w:val="1"/>
      <w:numFmt w:val="upperRoman"/>
      <w:lvlText w:val="%1."/>
      <w:lvlJc w:val="left"/>
      <w:pPr>
        <w:tabs>
          <w:tab w:val="num" w:pos="-576"/>
        </w:tabs>
        <w:ind w:left="-576" w:firstLine="0"/>
      </w:pPr>
      <w:rPr>
        <w:rFonts w:hint="default"/>
        <w:b/>
        <w:color w:val="auto"/>
        <w:sz w:val="24"/>
      </w:rPr>
    </w:lvl>
    <w:lvl w:ilvl="1">
      <w:start w:val="1"/>
      <w:numFmt w:val="upperLetter"/>
      <w:lvlText w:val="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96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hanging="8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024" w:hanging="864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8" w:hanging="864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80" w:hanging="792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472" w:hanging="792"/>
      </w:pPr>
      <w:rPr>
        <w:rFonts w:hint="default"/>
        <w:color w:val="auto"/>
      </w:rPr>
    </w:lvl>
    <w:lvl w:ilvl="8">
      <w:start w:val="1"/>
      <w:numFmt w:val="lowerRoman"/>
      <w:lvlText w:val="(%9)"/>
      <w:lvlJc w:val="left"/>
      <w:pPr>
        <w:ind w:left="6120" w:hanging="648"/>
      </w:pPr>
      <w:rPr>
        <w:rFonts w:hint="default"/>
        <w:color w:val="auto"/>
      </w:rPr>
    </w:lvl>
  </w:abstractNum>
  <w:abstractNum w:abstractNumId="45">
    <w:nsid w:val="66A4795C"/>
    <w:multiLevelType w:val="multilevel"/>
    <w:tmpl w:val="1FC64E64"/>
    <w:name w:val="Policies22222222222222222"/>
    <w:lvl w:ilvl="0">
      <w:start w:val="1"/>
      <w:numFmt w:val="upperRoman"/>
      <w:lvlText w:val="%1."/>
      <w:lvlJc w:val="left"/>
      <w:pPr>
        <w:ind w:left="432" w:hanging="1008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024" w:hanging="1008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4320" w:hanging="1008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5616" w:hanging="1008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6912" w:hanging="100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8208" w:hanging="1008"/>
      </w:pPr>
      <w:rPr>
        <w:rFonts w:hint="default"/>
      </w:rPr>
    </w:lvl>
    <w:lvl w:ilvl="7">
      <w:start w:val="1"/>
      <w:numFmt w:val="bullet"/>
      <w:lvlText w:val=""/>
      <w:lvlJc w:val="left"/>
      <w:pPr>
        <w:ind w:left="9504" w:hanging="1008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10800" w:hanging="1008"/>
      </w:pPr>
      <w:rPr>
        <w:rFonts w:ascii="Symbol" w:hAnsi="Symbol" w:hint="default"/>
        <w:color w:val="auto"/>
      </w:rPr>
    </w:lvl>
  </w:abstractNum>
  <w:abstractNum w:abstractNumId="46">
    <w:nsid w:val="68071E11"/>
    <w:multiLevelType w:val="multilevel"/>
    <w:tmpl w:val="04090027"/>
    <w:name w:val="PolicyMed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olor w:val="auto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olor w:val="auto"/>
      </w:rPr>
    </w:lvl>
  </w:abstractNum>
  <w:abstractNum w:abstractNumId="47">
    <w:nsid w:val="69FD6604"/>
    <w:multiLevelType w:val="multilevel"/>
    <w:tmpl w:val="04090027"/>
    <w:styleLink w:val="PolicyMedicalOutline"/>
    <w:lvl w:ilvl="0">
      <w:start w:val="1"/>
      <w:numFmt w:val="upperRoman"/>
      <w:lvlText w:val="%1."/>
      <w:lvlJc w:val="left"/>
      <w:pPr>
        <w:ind w:left="0" w:firstLine="0"/>
      </w:pPr>
      <w:rPr>
        <w:b/>
        <w:sz w:val="24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  <w:color w:val="auto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  <w:color w:val="auto"/>
      </w:rPr>
    </w:lvl>
  </w:abstractNum>
  <w:abstractNum w:abstractNumId="48">
    <w:nsid w:val="6BBF4C4B"/>
    <w:multiLevelType w:val="multilevel"/>
    <w:tmpl w:val="DED88B92"/>
    <w:name w:val="Policies222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368"/>
        </w:tabs>
        <w:ind w:left="1440" w:hanging="79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024" w:hanging="8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744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hanging="64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112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90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696" w:hanging="792"/>
      </w:pPr>
      <w:rPr>
        <w:rFonts w:hint="default"/>
      </w:rPr>
    </w:lvl>
  </w:abstractNum>
  <w:abstractNum w:abstractNumId="49">
    <w:nsid w:val="6C3B6D25"/>
    <w:multiLevelType w:val="multilevel"/>
    <w:tmpl w:val="0409001F"/>
    <w:name w:val="POLICIES322222222222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>
    <w:nsid w:val="6D3E25D6"/>
    <w:multiLevelType w:val="multilevel"/>
    <w:tmpl w:val="DED88B92"/>
    <w:name w:val="POLICIES32222222222222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008"/>
      </w:pPr>
      <w:rPr>
        <w:rFonts w:ascii="Palatino Linotype" w:eastAsiaTheme="minorHAnsi" w:hAnsi="Palatino Linotype"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368"/>
        </w:tabs>
        <w:ind w:left="1440" w:hanging="79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024" w:hanging="864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744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hanging="64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112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904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696" w:hanging="792"/>
      </w:pPr>
      <w:rPr>
        <w:rFonts w:hint="default"/>
      </w:rPr>
    </w:lvl>
  </w:abstractNum>
  <w:abstractNum w:abstractNumId="51">
    <w:nsid w:val="6E992A4A"/>
    <w:multiLevelType w:val="hybridMultilevel"/>
    <w:tmpl w:val="0DDC0734"/>
    <w:lvl w:ilvl="0" w:tplc="BADACE16">
      <w:start w:val="1"/>
      <w:numFmt w:val="upperRoman"/>
      <w:lvlText w:val="%1."/>
      <w:lvlJc w:val="left"/>
      <w:pPr>
        <w:ind w:left="432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792" w:hanging="360"/>
      </w:pPr>
    </w:lvl>
    <w:lvl w:ilvl="2" w:tplc="0409000F">
      <w:start w:val="1"/>
      <w:numFmt w:val="decimal"/>
      <w:lvlText w:val="%3."/>
      <w:lvlJc w:val="lef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52">
    <w:nsid w:val="725328E6"/>
    <w:multiLevelType w:val="multilevel"/>
    <w:tmpl w:val="01F67EBC"/>
    <w:name w:val="PolicyMed2"/>
    <w:lvl w:ilvl="0">
      <w:start w:val="1"/>
      <w:numFmt w:val="upperRoman"/>
      <w:lvlText w:val="%1."/>
      <w:lvlJc w:val="left"/>
      <w:pPr>
        <w:tabs>
          <w:tab w:val="num" w:pos="432"/>
        </w:tabs>
        <w:ind w:left="144" w:hanging="720"/>
      </w:pPr>
      <w:rPr>
        <w:rFonts w:ascii="Palatino Linotype" w:eastAsiaTheme="minorHAnsi" w:hAnsi="Palatino Linotype" w:cs="Times New Roman" w:hint="default"/>
        <w:b/>
        <w:color w:val="auto"/>
        <w:sz w:val="24"/>
      </w:rPr>
    </w:lvl>
    <w:lvl w:ilvl="1">
      <w:start w:val="1"/>
      <w:numFmt w:val="upperLetter"/>
      <w:lvlText w:val="%2."/>
      <w:lvlJc w:val="left"/>
      <w:pPr>
        <w:tabs>
          <w:tab w:val="num" w:pos="432"/>
        </w:tabs>
        <w:ind w:left="648" w:hanging="504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92"/>
        </w:tabs>
        <w:ind w:left="1296" w:hanging="648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808"/>
        </w:tabs>
        <w:ind w:left="2808" w:hanging="864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600"/>
        </w:tabs>
        <w:ind w:left="3600" w:hanging="792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320"/>
        </w:tabs>
        <w:ind w:left="4320" w:hanging="792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5040"/>
        </w:tabs>
        <w:ind w:left="5040" w:hanging="720"/>
      </w:pPr>
      <w:rPr>
        <w:rFonts w:ascii="Symbol" w:hAnsi="Symbol" w:hint="default"/>
        <w:color w:val="auto"/>
      </w:rPr>
    </w:lvl>
    <w:lvl w:ilvl="8">
      <w:start w:val="1"/>
      <w:numFmt w:val="bullet"/>
      <w:lvlText w:val=""/>
      <w:lvlJc w:val="left"/>
      <w:pPr>
        <w:tabs>
          <w:tab w:val="num" w:pos="5760"/>
        </w:tabs>
        <w:ind w:left="5760" w:hanging="720"/>
      </w:pPr>
      <w:rPr>
        <w:rFonts w:ascii="Symbol" w:hAnsi="Symbol" w:hint="default"/>
        <w:color w:val="auto"/>
      </w:rPr>
    </w:lvl>
  </w:abstractNum>
  <w:abstractNum w:abstractNumId="53">
    <w:nsid w:val="76EB6244"/>
    <w:multiLevelType w:val="multilevel"/>
    <w:tmpl w:val="1E202E00"/>
    <w:styleLink w:val="Style4"/>
    <w:lvl w:ilvl="0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hint="default"/>
        <w:b/>
        <w:sz w:val="24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160"/>
        </w:tabs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288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240" w:hanging="360"/>
      </w:pPr>
      <w:rPr>
        <w:rFonts w:ascii="Symbol" w:hAnsi="Symbol" w:hint="default"/>
        <w:color w:val="auto"/>
      </w:rPr>
    </w:lvl>
  </w:abstractNum>
  <w:abstractNum w:abstractNumId="54">
    <w:nsid w:val="79394F99"/>
    <w:multiLevelType w:val="multilevel"/>
    <w:tmpl w:val="1FC64E64"/>
    <w:name w:val="Policies222222222222222"/>
    <w:lvl w:ilvl="0">
      <w:start w:val="1"/>
      <w:numFmt w:val="upperRoman"/>
      <w:lvlText w:val="%1."/>
      <w:lvlJc w:val="left"/>
      <w:pPr>
        <w:ind w:left="432" w:hanging="1008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024" w:hanging="1008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4320" w:hanging="1008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5616" w:hanging="1008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6912" w:hanging="1008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8208" w:hanging="1008"/>
      </w:pPr>
      <w:rPr>
        <w:rFonts w:hint="default"/>
      </w:rPr>
    </w:lvl>
    <w:lvl w:ilvl="7">
      <w:start w:val="1"/>
      <w:numFmt w:val="bullet"/>
      <w:lvlText w:val=""/>
      <w:lvlJc w:val="left"/>
      <w:pPr>
        <w:ind w:left="9504" w:hanging="1008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10800" w:hanging="1008"/>
      </w:pPr>
      <w:rPr>
        <w:rFonts w:ascii="Symbol" w:hAnsi="Symbol" w:hint="default"/>
        <w:color w:val="auto"/>
      </w:rPr>
    </w:lvl>
  </w:abstractNum>
  <w:abstractNum w:abstractNumId="55">
    <w:nsid w:val="7ABA0DA5"/>
    <w:multiLevelType w:val="multilevel"/>
    <w:tmpl w:val="4B86C90E"/>
    <w:name w:val="PolicyMedList"/>
    <w:lvl w:ilvl="0">
      <w:start w:val="1"/>
      <w:numFmt w:val="upperRoman"/>
      <w:lvlText w:val="%1."/>
      <w:lvlJc w:val="left"/>
      <w:pPr>
        <w:tabs>
          <w:tab w:val="num" w:pos="432"/>
        </w:tabs>
        <w:ind w:left="144" w:hanging="504"/>
      </w:pPr>
      <w:rPr>
        <w:rFonts w:ascii="Palatino Linotype" w:hAnsi="Palatino Linotype" w:cs="Times New Roman" w:hint="default"/>
        <w:b/>
        <w:i w:val="0"/>
        <w:color w:val="auto"/>
        <w:sz w:val="24"/>
      </w:rPr>
    </w:lvl>
    <w:lvl w:ilvl="1">
      <w:start w:val="1"/>
      <w:numFmt w:val="upperLetter"/>
      <w:lvlText w:val="%2."/>
      <w:lvlJc w:val="left"/>
      <w:pPr>
        <w:ind w:left="648" w:hanging="50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96" w:hanging="648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016" w:hanging="648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08" w:hanging="864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hanging="792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hanging="792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hanging="720"/>
      </w:pPr>
      <w:rPr>
        <w:rFonts w:hint="default"/>
        <w:color w:val="auto"/>
      </w:rPr>
    </w:lvl>
  </w:abstractNum>
  <w:abstractNum w:abstractNumId="56">
    <w:nsid w:val="7C01176D"/>
    <w:multiLevelType w:val="multilevel"/>
    <w:tmpl w:val="04090029"/>
    <w:name w:val="POLICIES32222222222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7">
    <w:nsid w:val="7D126F71"/>
    <w:multiLevelType w:val="multilevel"/>
    <w:tmpl w:val="7534DBDE"/>
    <w:styleLink w:val="Style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8">
    <w:nsid w:val="7E6832CB"/>
    <w:multiLevelType w:val="multilevel"/>
    <w:tmpl w:val="FDD0CA9A"/>
    <w:name w:val="Policies222222222222222222"/>
    <w:lvl w:ilvl="0">
      <w:start w:val="1"/>
      <w:numFmt w:val="upperRoman"/>
      <w:lvlText w:val="%1."/>
      <w:lvlJc w:val="left"/>
      <w:pPr>
        <w:ind w:left="-576" w:firstLine="576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24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94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66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38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10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82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54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264" w:firstLine="0"/>
      </w:pPr>
      <w:rPr>
        <w:rFonts w:hint="default"/>
      </w:rPr>
    </w:lvl>
  </w:abstractNum>
  <w:num w:numId="1">
    <w:abstractNumId w:val="41"/>
  </w:num>
  <w:num w:numId="2">
    <w:abstractNumId w:val="10"/>
  </w:num>
  <w:num w:numId="3">
    <w:abstractNumId w:val="8"/>
  </w:num>
  <w:num w:numId="4">
    <w:abstractNumId w:val="47"/>
  </w:num>
  <w:num w:numId="5">
    <w:abstractNumId w:val="22"/>
  </w:num>
  <w:num w:numId="6">
    <w:abstractNumId w:val="57"/>
  </w:num>
  <w:num w:numId="7">
    <w:abstractNumId w:val="37"/>
  </w:num>
  <w:num w:numId="8">
    <w:abstractNumId w:val="53"/>
  </w:num>
  <w:num w:numId="9">
    <w:abstractNumId w:val="20"/>
  </w:num>
  <w:num w:numId="10">
    <w:abstractNumId w:val="25"/>
  </w:num>
  <w:num w:numId="11">
    <w:abstractNumId w:val="6"/>
  </w:num>
  <w:num w:numId="12">
    <w:abstractNumId w:val="26"/>
  </w:num>
  <w:num w:numId="13">
    <w:abstractNumId w:val="36"/>
  </w:num>
  <w:num w:numId="14">
    <w:abstractNumId w:val="51"/>
  </w:num>
  <w:num w:numId="1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hideSpellingErrors/>
  <w:hideGrammaticalError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lickAndTypeStyle w:val="PolicyNormal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56A"/>
    <w:rsid w:val="00002972"/>
    <w:rsid w:val="00005AAD"/>
    <w:rsid w:val="00012A1F"/>
    <w:rsid w:val="0001336B"/>
    <w:rsid w:val="000158B6"/>
    <w:rsid w:val="000215C6"/>
    <w:rsid w:val="00024005"/>
    <w:rsid w:val="00024E4E"/>
    <w:rsid w:val="0003111A"/>
    <w:rsid w:val="00031698"/>
    <w:rsid w:val="00035086"/>
    <w:rsid w:val="00035CBC"/>
    <w:rsid w:val="000373F6"/>
    <w:rsid w:val="000400C1"/>
    <w:rsid w:val="000453EA"/>
    <w:rsid w:val="000563A1"/>
    <w:rsid w:val="000668C7"/>
    <w:rsid w:val="00077EF7"/>
    <w:rsid w:val="000818E4"/>
    <w:rsid w:val="00087A8C"/>
    <w:rsid w:val="00087D61"/>
    <w:rsid w:val="000A3184"/>
    <w:rsid w:val="000A33E9"/>
    <w:rsid w:val="000A53B4"/>
    <w:rsid w:val="000B34E1"/>
    <w:rsid w:val="000B66BA"/>
    <w:rsid w:val="000B70DC"/>
    <w:rsid w:val="000B74F1"/>
    <w:rsid w:val="000B7603"/>
    <w:rsid w:val="000C1A17"/>
    <w:rsid w:val="000C7EFE"/>
    <w:rsid w:val="000D080E"/>
    <w:rsid w:val="000D1C89"/>
    <w:rsid w:val="000D22EE"/>
    <w:rsid w:val="000D2A60"/>
    <w:rsid w:val="000D7528"/>
    <w:rsid w:val="000F66D1"/>
    <w:rsid w:val="00110809"/>
    <w:rsid w:val="00110BF0"/>
    <w:rsid w:val="00110C95"/>
    <w:rsid w:val="00112497"/>
    <w:rsid w:val="001178F2"/>
    <w:rsid w:val="00141624"/>
    <w:rsid w:val="00144DED"/>
    <w:rsid w:val="001469FE"/>
    <w:rsid w:val="0015456A"/>
    <w:rsid w:val="0016198E"/>
    <w:rsid w:val="00170E51"/>
    <w:rsid w:val="00171CE1"/>
    <w:rsid w:val="00174BF9"/>
    <w:rsid w:val="001807A3"/>
    <w:rsid w:val="001902C1"/>
    <w:rsid w:val="0019531F"/>
    <w:rsid w:val="0019729B"/>
    <w:rsid w:val="001B3CB6"/>
    <w:rsid w:val="001B4550"/>
    <w:rsid w:val="001B5694"/>
    <w:rsid w:val="001B59F4"/>
    <w:rsid w:val="001C3909"/>
    <w:rsid w:val="001C65BE"/>
    <w:rsid w:val="001D0905"/>
    <w:rsid w:val="001D78CE"/>
    <w:rsid w:val="001D797F"/>
    <w:rsid w:val="001F430C"/>
    <w:rsid w:val="001F5FBC"/>
    <w:rsid w:val="001F6AE9"/>
    <w:rsid w:val="00212150"/>
    <w:rsid w:val="00213CDF"/>
    <w:rsid w:val="00221CBD"/>
    <w:rsid w:val="002222C6"/>
    <w:rsid w:val="0022612B"/>
    <w:rsid w:val="002273FF"/>
    <w:rsid w:val="002309B0"/>
    <w:rsid w:val="00232CEB"/>
    <w:rsid w:val="00241D67"/>
    <w:rsid w:val="0024567B"/>
    <w:rsid w:val="00245EE3"/>
    <w:rsid w:val="0025404E"/>
    <w:rsid w:val="00254AB7"/>
    <w:rsid w:val="00255A6F"/>
    <w:rsid w:val="00263083"/>
    <w:rsid w:val="00264E64"/>
    <w:rsid w:val="00265720"/>
    <w:rsid w:val="002717FF"/>
    <w:rsid w:val="0027505F"/>
    <w:rsid w:val="00275A09"/>
    <w:rsid w:val="002762C7"/>
    <w:rsid w:val="00277D9A"/>
    <w:rsid w:val="00285FB0"/>
    <w:rsid w:val="002873E5"/>
    <w:rsid w:val="00296572"/>
    <w:rsid w:val="00297279"/>
    <w:rsid w:val="002979B2"/>
    <w:rsid w:val="002A4AD0"/>
    <w:rsid w:val="002B1413"/>
    <w:rsid w:val="002B3EC1"/>
    <w:rsid w:val="002C197B"/>
    <w:rsid w:val="002C1F24"/>
    <w:rsid w:val="002C353E"/>
    <w:rsid w:val="002C46F1"/>
    <w:rsid w:val="002C7F2F"/>
    <w:rsid w:val="002D301C"/>
    <w:rsid w:val="002E73F1"/>
    <w:rsid w:val="002E74C4"/>
    <w:rsid w:val="002F12E1"/>
    <w:rsid w:val="002F4E6E"/>
    <w:rsid w:val="002F608C"/>
    <w:rsid w:val="002F708A"/>
    <w:rsid w:val="00304DB1"/>
    <w:rsid w:val="00313BD3"/>
    <w:rsid w:val="00320425"/>
    <w:rsid w:val="00321DC0"/>
    <w:rsid w:val="00325929"/>
    <w:rsid w:val="00331359"/>
    <w:rsid w:val="00332F7C"/>
    <w:rsid w:val="00337BAE"/>
    <w:rsid w:val="003507C1"/>
    <w:rsid w:val="00356205"/>
    <w:rsid w:val="003661C0"/>
    <w:rsid w:val="00367CD4"/>
    <w:rsid w:val="00372039"/>
    <w:rsid w:val="00376A9B"/>
    <w:rsid w:val="003815CC"/>
    <w:rsid w:val="00381DA5"/>
    <w:rsid w:val="00385959"/>
    <w:rsid w:val="0038725A"/>
    <w:rsid w:val="00387D11"/>
    <w:rsid w:val="003905B1"/>
    <w:rsid w:val="00395FA7"/>
    <w:rsid w:val="003A1D3D"/>
    <w:rsid w:val="003A254E"/>
    <w:rsid w:val="003A307F"/>
    <w:rsid w:val="003A633B"/>
    <w:rsid w:val="003B7A9D"/>
    <w:rsid w:val="003C2A42"/>
    <w:rsid w:val="003C45E4"/>
    <w:rsid w:val="003D3DFA"/>
    <w:rsid w:val="003D520E"/>
    <w:rsid w:val="003E007D"/>
    <w:rsid w:val="003E5A30"/>
    <w:rsid w:val="003E6FFB"/>
    <w:rsid w:val="003F1D9B"/>
    <w:rsid w:val="0040399D"/>
    <w:rsid w:val="00405EAE"/>
    <w:rsid w:val="00406D48"/>
    <w:rsid w:val="00412251"/>
    <w:rsid w:val="00413939"/>
    <w:rsid w:val="00415606"/>
    <w:rsid w:val="00417D57"/>
    <w:rsid w:val="00425041"/>
    <w:rsid w:val="0044146D"/>
    <w:rsid w:val="00454BBA"/>
    <w:rsid w:val="00463591"/>
    <w:rsid w:val="0046371C"/>
    <w:rsid w:val="004652FD"/>
    <w:rsid w:val="00466F3D"/>
    <w:rsid w:val="004733E6"/>
    <w:rsid w:val="004832A9"/>
    <w:rsid w:val="00486B46"/>
    <w:rsid w:val="0049047C"/>
    <w:rsid w:val="00491F13"/>
    <w:rsid w:val="004922A3"/>
    <w:rsid w:val="004950E7"/>
    <w:rsid w:val="00495FD0"/>
    <w:rsid w:val="00497E23"/>
    <w:rsid w:val="004A0B96"/>
    <w:rsid w:val="004A53B2"/>
    <w:rsid w:val="004B06A6"/>
    <w:rsid w:val="004B5139"/>
    <w:rsid w:val="004B5B34"/>
    <w:rsid w:val="004C20A7"/>
    <w:rsid w:val="004C7E86"/>
    <w:rsid w:val="004D4850"/>
    <w:rsid w:val="004D75A3"/>
    <w:rsid w:val="004E13A6"/>
    <w:rsid w:val="004E7679"/>
    <w:rsid w:val="004F0A1A"/>
    <w:rsid w:val="004F0B6E"/>
    <w:rsid w:val="005112C4"/>
    <w:rsid w:val="005158D6"/>
    <w:rsid w:val="00515E22"/>
    <w:rsid w:val="00515F8B"/>
    <w:rsid w:val="00520C65"/>
    <w:rsid w:val="0053096E"/>
    <w:rsid w:val="00534D47"/>
    <w:rsid w:val="00552B83"/>
    <w:rsid w:val="00555EBF"/>
    <w:rsid w:val="005563FA"/>
    <w:rsid w:val="00556FC7"/>
    <w:rsid w:val="00557E06"/>
    <w:rsid w:val="00563DCE"/>
    <w:rsid w:val="00573F9B"/>
    <w:rsid w:val="00574CE2"/>
    <w:rsid w:val="005769DC"/>
    <w:rsid w:val="005831E1"/>
    <w:rsid w:val="00583737"/>
    <w:rsid w:val="00585A32"/>
    <w:rsid w:val="00587D37"/>
    <w:rsid w:val="00592C5B"/>
    <w:rsid w:val="005962BB"/>
    <w:rsid w:val="005A7DF6"/>
    <w:rsid w:val="005B0DBE"/>
    <w:rsid w:val="005B55EA"/>
    <w:rsid w:val="005C718A"/>
    <w:rsid w:val="005D05F2"/>
    <w:rsid w:val="005D2665"/>
    <w:rsid w:val="005D2FF4"/>
    <w:rsid w:val="005E1580"/>
    <w:rsid w:val="005F03FF"/>
    <w:rsid w:val="006025E4"/>
    <w:rsid w:val="00606BC9"/>
    <w:rsid w:val="006119AB"/>
    <w:rsid w:val="00613660"/>
    <w:rsid w:val="00613867"/>
    <w:rsid w:val="0061550E"/>
    <w:rsid w:val="0062150C"/>
    <w:rsid w:val="00633C88"/>
    <w:rsid w:val="00635D9E"/>
    <w:rsid w:val="00644C69"/>
    <w:rsid w:val="00661DC4"/>
    <w:rsid w:val="00662139"/>
    <w:rsid w:val="00663CDA"/>
    <w:rsid w:val="00664C3C"/>
    <w:rsid w:val="00667E70"/>
    <w:rsid w:val="006711CC"/>
    <w:rsid w:val="00672D75"/>
    <w:rsid w:val="00674304"/>
    <w:rsid w:val="0067786B"/>
    <w:rsid w:val="00681956"/>
    <w:rsid w:val="0068797A"/>
    <w:rsid w:val="006A032F"/>
    <w:rsid w:val="006A3F3D"/>
    <w:rsid w:val="006C18B9"/>
    <w:rsid w:val="006C6BB8"/>
    <w:rsid w:val="006D0E77"/>
    <w:rsid w:val="006D5EC4"/>
    <w:rsid w:val="006D60B7"/>
    <w:rsid w:val="006E39B0"/>
    <w:rsid w:val="006F5946"/>
    <w:rsid w:val="0070335B"/>
    <w:rsid w:val="00704548"/>
    <w:rsid w:val="00714DA3"/>
    <w:rsid w:val="00722F74"/>
    <w:rsid w:val="0072536C"/>
    <w:rsid w:val="007261E3"/>
    <w:rsid w:val="0073457F"/>
    <w:rsid w:val="0073763C"/>
    <w:rsid w:val="00747C68"/>
    <w:rsid w:val="00755442"/>
    <w:rsid w:val="007718CA"/>
    <w:rsid w:val="007719CC"/>
    <w:rsid w:val="00774BD2"/>
    <w:rsid w:val="0078107C"/>
    <w:rsid w:val="00784FA4"/>
    <w:rsid w:val="0078563A"/>
    <w:rsid w:val="007877F2"/>
    <w:rsid w:val="007A75E8"/>
    <w:rsid w:val="007B229C"/>
    <w:rsid w:val="007B34AF"/>
    <w:rsid w:val="007B5FB9"/>
    <w:rsid w:val="007C0817"/>
    <w:rsid w:val="007C0CC2"/>
    <w:rsid w:val="007D5A60"/>
    <w:rsid w:val="007E053C"/>
    <w:rsid w:val="007F3BAB"/>
    <w:rsid w:val="00801837"/>
    <w:rsid w:val="00801B70"/>
    <w:rsid w:val="008050C4"/>
    <w:rsid w:val="00807CE5"/>
    <w:rsid w:val="00814EB7"/>
    <w:rsid w:val="00815BF7"/>
    <w:rsid w:val="00815D4E"/>
    <w:rsid w:val="008201E3"/>
    <w:rsid w:val="00821E3F"/>
    <w:rsid w:val="00821F14"/>
    <w:rsid w:val="008233AC"/>
    <w:rsid w:val="00826841"/>
    <w:rsid w:val="0083548B"/>
    <w:rsid w:val="00845138"/>
    <w:rsid w:val="00846B7E"/>
    <w:rsid w:val="0085059E"/>
    <w:rsid w:val="00856715"/>
    <w:rsid w:val="0086416E"/>
    <w:rsid w:val="00867790"/>
    <w:rsid w:val="00875F87"/>
    <w:rsid w:val="008908A5"/>
    <w:rsid w:val="00894CA2"/>
    <w:rsid w:val="008A012D"/>
    <w:rsid w:val="008A1116"/>
    <w:rsid w:val="008A1405"/>
    <w:rsid w:val="008A2FDF"/>
    <w:rsid w:val="008A478D"/>
    <w:rsid w:val="008B0E55"/>
    <w:rsid w:val="008B622A"/>
    <w:rsid w:val="008C50DF"/>
    <w:rsid w:val="008D336B"/>
    <w:rsid w:val="008D68EA"/>
    <w:rsid w:val="008E1DA6"/>
    <w:rsid w:val="008F0129"/>
    <w:rsid w:val="008F130D"/>
    <w:rsid w:val="008F78E4"/>
    <w:rsid w:val="00900B2E"/>
    <w:rsid w:val="00904032"/>
    <w:rsid w:val="00905B7D"/>
    <w:rsid w:val="00905DEC"/>
    <w:rsid w:val="00906B02"/>
    <w:rsid w:val="009149B0"/>
    <w:rsid w:val="00915F8C"/>
    <w:rsid w:val="009219FD"/>
    <w:rsid w:val="00924DB8"/>
    <w:rsid w:val="00932EF5"/>
    <w:rsid w:val="00934121"/>
    <w:rsid w:val="00957FAD"/>
    <w:rsid w:val="00960260"/>
    <w:rsid w:val="00962200"/>
    <w:rsid w:val="009634D4"/>
    <w:rsid w:val="00963FB9"/>
    <w:rsid w:val="00966B05"/>
    <w:rsid w:val="00974702"/>
    <w:rsid w:val="00974E8A"/>
    <w:rsid w:val="00975DE0"/>
    <w:rsid w:val="00977071"/>
    <w:rsid w:val="009816C1"/>
    <w:rsid w:val="0099202B"/>
    <w:rsid w:val="00994AE6"/>
    <w:rsid w:val="009A76CB"/>
    <w:rsid w:val="009B269D"/>
    <w:rsid w:val="009C4FDF"/>
    <w:rsid w:val="009E3491"/>
    <w:rsid w:val="009F44C9"/>
    <w:rsid w:val="009F5859"/>
    <w:rsid w:val="00A02A3C"/>
    <w:rsid w:val="00A203F2"/>
    <w:rsid w:val="00A238D8"/>
    <w:rsid w:val="00A24B47"/>
    <w:rsid w:val="00A256AF"/>
    <w:rsid w:val="00A26441"/>
    <w:rsid w:val="00A26DE1"/>
    <w:rsid w:val="00A321B3"/>
    <w:rsid w:val="00A33EE0"/>
    <w:rsid w:val="00A46099"/>
    <w:rsid w:val="00A47A85"/>
    <w:rsid w:val="00A53E55"/>
    <w:rsid w:val="00A56B62"/>
    <w:rsid w:val="00A6694D"/>
    <w:rsid w:val="00A705F5"/>
    <w:rsid w:val="00A72FE9"/>
    <w:rsid w:val="00A741C5"/>
    <w:rsid w:val="00A8310F"/>
    <w:rsid w:val="00A8445D"/>
    <w:rsid w:val="00A947AB"/>
    <w:rsid w:val="00AA1193"/>
    <w:rsid w:val="00AB28E9"/>
    <w:rsid w:val="00AC277D"/>
    <w:rsid w:val="00AD77DF"/>
    <w:rsid w:val="00AE14EC"/>
    <w:rsid w:val="00AE2E06"/>
    <w:rsid w:val="00AE5516"/>
    <w:rsid w:val="00AE7D0F"/>
    <w:rsid w:val="00AF0BFF"/>
    <w:rsid w:val="00B025C4"/>
    <w:rsid w:val="00B0706D"/>
    <w:rsid w:val="00B11185"/>
    <w:rsid w:val="00B1483D"/>
    <w:rsid w:val="00B2210F"/>
    <w:rsid w:val="00B221B5"/>
    <w:rsid w:val="00B221B7"/>
    <w:rsid w:val="00B34832"/>
    <w:rsid w:val="00B35963"/>
    <w:rsid w:val="00B35CEC"/>
    <w:rsid w:val="00B4431F"/>
    <w:rsid w:val="00B47591"/>
    <w:rsid w:val="00B60165"/>
    <w:rsid w:val="00B61FE7"/>
    <w:rsid w:val="00B65F57"/>
    <w:rsid w:val="00B80629"/>
    <w:rsid w:val="00B85C6E"/>
    <w:rsid w:val="00BA0D95"/>
    <w:rsid w:val="00BA2345"/>
    <w:rsid w:val="00BA6B19"/>
    <w:rsid w:val="00BB04A6"/>
    <w:rsid w:val="00BB4B98"/>
    <w:rsid w:val="00BC3031"/>
    <w:rsid w:val="00BC6FAA"/>
    <w:rsid w:val="00BC7BE4"/>
    <w:rsid w:val="00BD03F8"/>
    <w:rsid w:val="00BD3ADD"/>
    <w:rsid w:val="00BE40BA"/>
    <w:rsid w:val="00BE79CD"/>
    <w:rsid w:val="00BF30F9"/>
    <w:rsid w:val="00BF43D6"/>
    <w:rsid w:val="00BF57A5"/>
    <w:rsid w:val="00BF7998"/>
    <w:rsid w:val="00C034FF"/>
    <w:rsid w:val="00C076A5"/>
    <w:rsid w:val="00C231BA"/>
    <w:rsid w:val="00C24E4A"/>
    <w:rsid w:val="00C30D9D"/>
    <w:rsid w:val="00C3532E"/>
    <w:rsid w:val="00C376DE"/>
    <w:rsid w:val="00C5070A"/>
    <w:rsid w:val="00C60AEC"/>
    <w:rsid w:val="00C6140D"/>
    <w:rsid w:val="00C625E2"/>
    <w:rsid w:val="00C643A0"/>
    <w:rsid w:val="00C65D15"/>
    <w:rsid w:val="00C67601"/>
    <w:rsid w:val="00C700D7"/>
    <w:rsid w:val="00C71F42"/>
    <w:rsid w:val="00C72F04"/>
    <w:rsid w:val="00C916EB"/>
    <w:rsid w:val="00C93D0B"/>
    <w:rsid w:val="00C945E1"/>
    <w:rsid w:val="00C97026"/>
    <w:rsid w:val="00C97D33"/>
    <w:rsid w:val="00CA2AAC"/>
    <w:rsid w:val="00CA565F"/>
    <w:rsid w:val="00CB19E6"/>
    <w:rsid w:val="00CB6EF1"/>
    <w:rsid w:val="00CC2CF9"/>
    <w:rsid w:val="00CC5EE2"/>
    <w:rsid w:val="00CD6D71"/>
    <w:rsid w:val="00CD74C7"/>
    <w:rsid w:val="00CE09A5"/>
    <w:rsid w:val="00CE122C"/>
    <w:rsid w:val="00CE3CA4"/>
    <w:rsid w:val="00CE4ABE"/>
    <w:rsid w:val="00CE5D46"/>
    <w:rsid w:val="00CE7813"/>
    <w:rsid w:val="00CF1369"/>
    <w:rsid w:val="00CF3565"/>
    <w:rsid w:val="00CF4CA7"/>
    <w:rsid w:val="00CF5E9E"/>
    <w:rsid w:val="00CF6BE1"/>
    <w:rsid w:val="00D03E68"/>
    <w:rsid w:val="00D13659"/>
    <w:rsid w:val="00D17509"/>
    <w:rsid w:val="00D17B01"/>
    <w:rsid w:val="00D23809"/>
    <w:rsid w:val="00D322FB"/>
    <w:rsid w:val="00D32452"/>
    <w:rsid w:val="00D33B63"/>
    <w:rsid w:val="00D349B5"/>
    <w:rsid w:val="00D40AFB"/>
    <w:rsid w:val="00D40D59"/>
    <w:rsid w:val="00D41872"/>
    <w:rsid w:val="00D519D5"/>
    <w:rsid w:val="00D5502F"/>
    <w:rsid w:val="00D6507A"/>
    <w:rsid w:val="00D70842"/>
    <w:rsid w:val="00D76801"/>
    <w:rsid w:val="00D82951"/>
    <w:rsid w:val="00D84C0D"/>
    <w:rsid w:val="00D90419"/>
    <w:rsid w:val="00DB17DA"/>
    <w:rsid w:val="00DC046A"/>
    <w:rsid w:val="00DC4D0D"/>
    <w:rsid w:val="00DC595C"/>
    <w:rsid w:val="00DD5E4D"/>
    <w:rsid w:val="00DE1707"/>
    <w:rsid w:val="00DE5A10"/>
    <w:rsid w:val="00DE6074"/>
    <w:rsid w:val="00DF1889"/>
    <w:rsid w:val="00DF6871"/>
    <w:rsid w:val="00E005B0"/>
    <w:rsid w:val="00E00CE4"/>
    <w:rsid w:val="00E054FE"/>
    <w:rsid w:val="00E108B6"/>
    <w:rsid w:val="00E313C0"/>
    <w:rsid w:val="00E314EF"/>
    <w:rsid w:val="00E43117"/>
    <w:rsid w:val="00E44934"/>
    <w:rsid w:val="00E466BB"/>
    <w:rsid w:val="00E53D1B"/>
    <w:rsid w:val="00E56ADD"/>
    <w:rsid w:val="00E57765"/>
    <w:rsid w:val="00E60C5B"/>
    <w:rsid w:val="00E65841"/>
    <w:rsid w:val="00E7073E"/>
    <w:rsid w:val="00E7152A"/>
    <w:rsid w:val="00E818F1"/>
    <w:rsid w:val="00E836C2"/>
    <w:rsid w:val="00E84214"/>
    <w:rsid w:val="00E903D2"/>
    <w:rsid w:val="00E91172"/>
    <w:rsid w:val="00E91E26"/>
    <w:rsid w:val="00E92E33"/>
    <w:rsid w:val="00E96AF8"/>
    <w:rsid w:val="00EA32BA"/>
    <w:rsid w:val="00EA3F07"/>
    <w:rsid w:val="00EB35FE"/>
    <w:rsid w:val="00EC5C3F"/>
    <w:rsid w:val="00ED1BA2"/>
    <w:rsid w:val="00ED6F89"/>
    <w:rsid w:val="00EE43CA"/>
    <w:rsid w:val="00F1080D"/>
    <w:rsid w:val="00F1555F"/>
    <w:rsid w:val="00F33D83"/>
    <w:rsid w:val="00F358E3"/>
    <w:rsid w:val="00F50E02"/>
    <w:rsid w:val="00F548D6"/>
    <w:rsid w:val="00F562AE"/>
    <w:rsid w:val="00F61863"/>
    <w:rsid w:val="00F629FF"/>
    <w:rsid w:val="00F65A22"/>
    <w:rsid w:val="00F70109"/>
    <w:rsid w:val="00F76C15"/>
    <w:rsid w:val="00F7788E"/>
    <w:rsid w:val="00F81069"/>
    <w:rsid w:val="00F8415E"/>
    <w:rsid w:val="00F93BAC"/>
    <w:rsid w:val="00F96B75"/>
    <w:rsid w:val="00F971E0"/>
    <w:rsid w:val="00F97201"/>
    <w:rsid w:val="00FA74D0"/>
    <w:rsid w:val="00FB3017"/>
    <w:rsid w:val="00FB3443"/>
    <w:rsid w:val="00FB3FB5"/>
    <w:rsid w:val="00FB7917"/>
    <w:rsid w:val="00FC5835"/>
    <w:rsid w:val="00FD2044"/>
    <w:rsid w:val="00FD7413"/>
    <w:rsid w:val="00FE2776"/>
    <w:rsid w:val="00FE5260"/>
    <w:rsid w:val="00FE562D"/>
    <w:rsid w:val="00FE692A"/>
    <w:rsid w:val="00FF1D85"/>
    <w:rsid w:val="00FF21BB"/>
    <w:rsid w:val="00FF4592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1483D"/>
    <w:rPr>
      <w:rFonts w:ascii="Palatino Linotype" w:hAnsi="Palatino Linotype"/>
      <w:sz w:val="24"/>
    </w:rPr>
  </w:style>
  <w:style w:type="paragraph" w:styleId="Heading1">
    <w:name w:val="heading 1"/>
    <w:basedOn w:val="PolicyNormal"/>
    <w:link w:val="Heading1Char"/>
    <w:uiPriority w:val="9"/>
    <w:qFormat/>
    <w:rsid w:val="00E903D2"/>
    <w:pPr>
      <w:numPr>
        <w:numId w:val="13"/>
      </w:numPr>
      <w:outlineLvl w:val="0"/>
    </w:pPr>
    <w:rPr>
      <w:b/>
    </w:rPr>
  </w:style>
  <w:style w:type="paragraph" w:styleId="Heading2">
    <w:name w:val="heading 2"/>
    <w:basedOn w:val="Heading1"/>
    <w:link w:val="Heading2Char"/>
    <w:uiPriority w:val="9"/>
    <w:unhideWhenUsed/>
    <w:qFormat/>
    <w:rsid w:val="00E903D2"/>
    <w:pPr>
      <w:numPr>
        <w:ilvl w:val="1"/>
      </w:numPr>
      <w:outlineLvl w:val="1"/>
    </w:pPr>
    <w:rPr>
      <w:b w:val="0"/>
    </w:rPr>
  </w:style>
  <w:style w:type="paragraph" w:styleId="Heading3">
    <w:name w:val="heading 3"/>
    <w:basedOn w:val="Heading2"/>
    <w:link w:val="Heading3Char"/>
    <w:uiPriority w:val="9"/>
    <w:unhideWhenUsed/>
    <w:qFormat/>
    <w:rsid w:val="00814EB7"/>
    <w:pPr>
      <w:numPr>
        <w:ilvl w:val="2"/>
      </w:numPr>
      <w:outlineLvl w:val="2"/>
    </w:pPr>
    <w:rPr>
      <w:bCs/>
      <w:szCs w:val="24"/>
    </w:rPr>
  </w:style>
  <w:style w:type="paragraph" w:styleId="Heading4">
    <w:name w:val="heading 4"/>
    <w:basedOn w:val="Heading3"/>
    <w:link w:val="Heading4Char"/>
    <w:uiPriority w:val="9"/>
    <w:unhideWhenUsed/>
    <w:qFormat/>
    <w:rsid w:val="00814EB7"/>
    <w:pPr>
      <w:numPr>
        <w:ilvl w:val="3"/>
      </w:numPr>
      <w:outlineLvl w:val="3"/>
    </w:pPr>
    <w:rPr>
      <w:bCs w:val="0"/>
      <w:iCs/>
    </w:rPr>
  </w:style>
  <w:style w:type="paragraph" w:styleId="Heading5">
    <w:name w:val="heading 5"/>
    <w:basedOn w:val="Heading4"/>
    <w:link w:val="Heading5Char"/>
    <w:uiPriority w:val="9"/>
    <w:unhideWhenUsed/>
    <w:qFormat/>
    <w:rsid w:val="00814EB7"/>
    <w:pPr>
      <w:numPr>
        <w:ilvl w:val="4"/>
      </w:numPr>
      <w:outlineLvl w:val="4"/>
    </w:pPr>
    <w:rPr>
      <w:color w:val="365338" w:themeColor="accent1" w:themeShade="7F"/>
    </w:rPr>
  </w:style>
  <w:style w:type="paragraph" w:styleId="Heading6">
    <w:name w:val="heading 6"/>
    <w:basedOn w:val="Heading5"/>
    <w:link w:val="Heading6Char"/>
    <w:uiPriority w:val="9"/>
    <w:unhideWhenUsed/>
    <w:qFormat/>
    <w:rsid w:val="00814EB7"/>
    <w:pPr>
      <w:numPr>
        <w:ilvl w:val="5"/>
      </w:numPr>
      <w:outlineLvl w:val="5"/>
    </w:pPr>
    <w:rPr>
      <w:iCs w:val="0"/>
    </w:rPr>
  </w:style>
  <w:style w:type="paragraph" w:styleId="Heading7">
    <w:name w:val="heading 7"/>
    <w:basedOn w:val="Heading6"/>
    <w:link w:val="Heading7Char"/>
    <w:uiPriority w:val="9"/>
    <w:unhideWhenUsed/>
    <w:qFormat/>
    <w:rsid w:val="005B0DBE"/>
    <w:pPr>
      <w:numPr>
        <w:ilvl w:val="6"/>
      </w:numPr>
      <w:outlineLvl w:val="6"/>
    </w:pPr>
    <w:rPr>
      <w:iCs/>
      <w:color w:val="404040" w:themeColor="text1" w:themeTint="BF"/>
    </w:rPr>
  </w:style>
  <w:style w:type="paragraph" w:styleId="Heading8">
    <w:name w:val="heading 8"/>
    <w:basedOn w:val="Heading7"/>
    <w:link w:val="Heading8Char"/>
    <w:uiPriority w:val="9"/>
    <w:unhideWhenUsed/>
    <w:qFormat/>
    <w:rsid w:val="005B0DBE"/>
    <w:pPr>
      <w:numPr>
        <w:ilvl w:val="0"/>
        <w:numId w:val="11"/>
      </w:numPr>
      <w:spacing w:before="200"/>
      <w:outlineLvl w:val="7"/>
    </w:pPr>
    <w:rPr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BC6FAA"/>
    <w:pPr>
      <w:keepNext/>
      <w:keepLines/>
      <w:numPr>
        <w:ilvl w:val="8"/>
        <w:numId w:val="10"/>
      </w:numPr>
      <w:spacing w:before="20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320425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47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7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47A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7AB"/>
  </w:style>
  <w:style w:type="paragraph" w:styleId="Footer">
    <w:name w:val="footer"/>
    <w:basedOn w:val="Normal"/>
    <w:link w:val="FooterChar"/>
    <w:uiPriority w:val="99"/>
    <w:unhideWhenUsed/>
    <w:rsid w:val="00A947A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7AB"/>
  </w:style>
  <w:style w:type="table" w:styleId="TableGrid">
    <w:name w:val="Table Grid"/>
    <w:basedOn w:val="TableNormal"/>
    <w:uiPriority w:val="59"/>
    <w:rsid w:val="005112C4"/>
    <w:pPr>
      <w:spacing w:line="240" w:lineRule="auto"/>
    </w:pPr>
    <w:rPr>
      <w:rFonts w:ascii="Palatino Linotype" w:hAnsi="Palatino Linotype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PolicyNormal"/>
    <w:link w:val="ListParagraphChar"/>
    <w:uiPriority w:val="34"/>
    <w:qFormat/>
    <w:rsid w:val="005B0DBE"/>
    <w:pPr>
      <w:numPr>
        <w:numId w:val="12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903D2"/>
    <w:rPr>
      <w:rFonts w:ascii="Palatino Linotype" w:hAnsi="Palatino Linotype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903D2"/>
    <w:rPr>
      <w:rFonts w:ascii="Palatino Linotype" w:hAnsi="Palatino Linotype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14EB7"/>
    <w:rPr>
      <w:rFonts w:ascii="Palatino Linotype" w:hAnsi="Palatino Linotype"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14EB7"/>
    <w:rPr>
      <w:rFonts w:ascii="Palatino Linotype" w:hAnsi="Palatino Linotype"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14EB7"/>
    <w:rPr>
      <w:rFonts w:ascii="Palatino Linotype" w:hAnsi="Palatino Linotype"/>
      <w:iCs/>
      <w:color w:val="365338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14EB7"/>
    <w:rPr>
      <w:rFonts w:ascii="Palatino Linotype" w:hAnsi="Palatino Linotype"/>
      <w:color w:val="365338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5B0DBE"/>
    <w:rPr>
      <w:rFonts w:ascii="Palatino Linotype" w:hAnsi="Palatino Linotype"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5B0DBE"/>
    <w:rPr>
      <w:rFonts w:ascii="Palatino Linotype" w:hAnsi="Palatino Linotype"/>
      <w:iCs/>
      <w:color w:val="404040" w:themeColor="text1" w:themeTint="BF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C6F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rsid w:val="00221CBD"/>
    <w:rPr>
      <w:i/>
      <w:iCs/>
      <w:color w:val="808080" w:themeColor="text1" w:themeTint="7F"/>
    </w:rPr>
  </w:style>
  <w:style w:type="paragraph" w:customStyle="1" w:styleId="TABLESection">
    <w:name w:val="TABLE Section"/>
    <w:basedOn w:val="Normal"/>
    <w:link w:val="TABLESectionChar"/>
    <w:qFormat/>
    <w:rsid w:val="00814EB7"/>
    <w:pPr>
      <w:keepNext/>
      <w:spacing w:line="240" w:lineRule="auto"/>
      <w:outlineLvl w:val="1"/>
    </w:pPr>
    <w:rPr>
      <w:rFonts w:ascii="Arial" w:hAnsi="Arial" w:cs="Arial"/>
      <w:b/>
      <w:color w:val="007550"/>
      <w:szCs w:val="24"/>
    </w:rPr>
  </w:style>
  <w:style w:type="paragraph" w:styleId="NoSpacing">
    <w:name w:val="No Spacing"/>
    <w:next w:val="Normal"/>
    <w:uiPriority w:val="1"/>
    <w:qFormat/>
    <w:rsid w:val="00814EB7"/>
    <w:pPr>
      <w:spacing w:line="240" w:lineRule="auto"/>
      <w:ind w:left="-288"/>
    </w:pPr>
    <w:rPr>
      <w:rFonts w:ascii="Palatino Linotype" w:hAnsi="Palatino Linotype"/>
      <w:sz w:val="24"/>
    </w:rPr>
  </w:style>
  <w:style w:type="character" w:customStyle="1" w:styleId="TABLESectionChar">
    <w:name w:val="TABLE Section Char"/>
    <w:basedOn w:val="DefaultParagraphFont"/>
    <w:link w:val="TABLESection"/>
    <w:rsid w:val="00814EB7"/>
    <w:rPr>
      <w:rFonts w:ascii="Arial" w:hAnsi="Arial" w:cs="Arial"/>
      <w:b/>
      <w:color w:val="007550"/>
      <w:sz w:val="24"/>
      <w:szCs w:val="24"/>
    </w:rPr>
  </w:style>
  <w:style w:type="paragraph" w:customStyle="1" w:styleId="PolicyNormal">
    <w:name w:val="Policy Normal"/>
    <w:basedOn w:val="Normal"/>
    <w:link w:val="PolicyNormalChar"/>
    <w:qFormat/>
    <w:rsid w:val="00814EB7"/>
    <w:pPr>
      <w:spacing w:line="240" w:lineRule="auto"/>
      <w:ind w:left="-288"/>
    </w:pPr>
  </w:style>
  <w:style w:type="numbering" w:customStyle="1" w:styleId="POLICYMED">
    <w:name w:val="POLICYMED"/>
    <w:uiPriority w:val="99"/>
    <w:rsid w:val="00F93BAC"/>
    <w:pPr>
      <w:numPr>
        <w:numId w:val="2"/>
      </w:numPr>
    </w:pPr>
  </w:style>
  <w:style w:type="character" w:customStyle="1" w:styleId="PolicyNormalChar">
    <w:name w:val="Policy Normal Char"/>
    <w:basedOn w:val="DefaultParagraphFont"/>
    <w:link w:val="PolicyNormal"/>
    <w:rsid w:val="00814EB7"/>
    <w:rPr>
      <w:rFonts w:ascii="Palatino Linotype" w:hAnsi="Palatino Linotype"/>
      <w:sz w:val="24"/>
    </w:rPr>
  </w:style>
  <w:style w:type="paragraph" w:styleId="Title">
    <w:name w:val="Title"/>
    <w:basedOn w:val="Normal"/>
    <w:next w:val="Normal"/>
    <w:link w:val="TitleChar"/>
    <w:uiPriority w:val="10"/>
    <w:rsid w:val="00CE5D46"/>
    <w:pPr>
      <w:pBdr>
        <w:bottom w:val="single" w:sz="8" w:space="4" w:color="72A3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5D46"/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numbering" w:customStyle="1" w:styleId="PMOutline">
    <w:name w:val="PM_Outline"/>
    <w:uiPriority w:val="99"/>
    <w:rsid w:val="00CD74C7"/>
    <w:pPr>
      <w:numPr>
        <w:numId w:val="3"/>
      </w:numPr>
    </w:pPr>
  </w:style>
  <w:style w:type="numbering" w:customStyle="1" w:styleId="PolicyMedicalOutline">
    <w:name w:val="PolicyMedicalOutline"/>
    <w:uiPriority w:val="99"/>
    <w:rsid w:val="00425041"/>
    <w:pPr>
      <w:numPr>
        <w:numId w:val="4"/>
      </w:numPr>
    </w:pPr>
  </w:style>
  <w:style w:type="numbering" w:customStyle="1" w:styleId="PolicyMedOutline">
    <w:name w:val="PolicyMedOutline"/>
    <w:uiPriority w:val="99"/>
    <w:rsid w:val="00E466BB"/>
    <w:pPr>
      <w:numPr>
        <w:numId w:val="5"/>
      </w:numPr>
    </w:pPr>
  </w:style>
  <w:style w:type="numbering" w:customStyle="1" w:styleId="Style2">
    <w:name w:val="Style2"/>
    <w:uiPriority w:val="99"/>
    <w:rsid w:val="00E43117"/>
    <w:pPr>
      <w:numPr>
        <w:numId w:val="6"/>
      </w:numPr>
    </w:pPr>
  </w:style>
  <w:style w:type="numbering" w:customStyle="1" w:styleId="Style3">
    <w:name w:val="Style3"/>
    <w:uiPriority w:val="99"/>
    <w:rsid w:val="005962BB"/>
    <w:pPr>
      <w:numPr>
        <w:numId w:val="7"/>
      </w:numPr>
    </w:pPr>
  </w:style>
  <w:style w:type="numbering" w:customStyle="1" w:styleId="Style4">
    <w:name w:val="Style4"/>
    <w:uiPriority w:val="99"/>
    <w:rsid w:val="00A24B47"/>
    <w:pPr>
      <w:numPr>
        <w:numId w:val="8"/>
      </w:numPr>
    </w:pPr>
  </w:style>
  <w:style w:type="paragraph" w:customStyle="1" w:styleId="Definition">
    <w:name w:val="Definition"/>
    <w:basedOn w:val="Normal"/>
    <w:link w:val="DefinitionChar"/>
    <w:qFormat/>
    <w:rsid w:val="00814EB7"/>
    <w:pPr>
      <w:spacing w:line="240" w:lineRule="auto"/>
      <w:ind w:left="-360"/>
    </w:pPr>
    <w:rPr>
      <w:b/>
      <w:u w:val="single"/>
    </w:rPr>
  </w:style>
  <w:style w:type="character" w:customStyle="1" w:styleId="DefinitionChar">
    <w:name w:val="Definition Char"/>
    <w:basedOn w:val="DefaultParagraphFont"/>
    <w:link w:val="Definition"/>
    <w:rsid w:val="00814EB7"/>
    <w:rPr>
      <w:rFonts w:ascii="Palatino Linotype" w:hAnsi="Palatino Linotype"/>
      <w:b/>
      <w:sz w:val="24"/>
      <w:u w:val="single"/>
    </w:rPr>
  </w:style>
  <w:style w:type="character" w:styleId="PlaceholderText">
    <w:name w:val="Placeholder Text"/>
    <w:basedOn w:val="DefaultParagraphFont"/>
    <w:uiPriority w:val="99"/>
    <w:semiHidden/>
    <w:rsid w:val="006F5946"/>
    <w:rPr>
      <w:color w:val="808080"/>
    </w:rPr>
  </w:style>
  <w:style w:type="paragraph" w:customStyle="1" w:styleId="Section">
    <w:name w:val="Section"/>
    <w:basedOn w:val="TABLESection"/>
    <w:link w:val="SectionChar"/>
    <w:autoRedefine/>
    <w:qFormat/>
    <w:rsid w:val="004F0B6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14" w:color="auto"/>
      </w:pBdr>
      <w:shd w:val="clear" w:color="auto" w:fill="D9D9D9" w:themeFill="background1" w:themeFillShade="D9"/>
      <w:spacing w:after="120"/>
      <w:ind w:left="-274" w:right="-58"/>
      <w:outlineLvl w:val="9"/>
    </w:pPr>
    <w:rPr>
      <w:caps/>
    </w:rPr>
  </w:style>
  <w:style w:type="numbering" w:customStyle="1" w:styleId="NoList1">
    <w:name w:val="No List1"/>
    <w:next w:val="NoList"/>
    <w:uiPriority w:val="99"/>
    <w:semiHidden/>
    <w:unhideWhenUsed/>
    <w:rsid w:val="004950E7"/>
  </w:style>
  <w:style w:type="character" w:customStyle="1" w:styleId="SectionChar">
    <w:name w:val="Section Char"/>
    <w:basedOn w:val="TABLESectionChar"/>
    <w:link w:val="Section"/>
    <w:rsid w:val="004F0B6E"/>
    <w:rPr>
      <w:rFonts w:ascii="Arial" w:hAnsi="Arial" w:cs="Arial"/>
      <w:b/>
      <w:caps/>
      <w:color w:val="007550"/>
      <w:sz w:val="24"/>
      <w:szCs w:val="24"/>
      <w:shd w:val="clear" w:color="auto" w:fill="D9D9D9" w:themeFill="background1" w:themeFillShade="D9"/>
    </w:rPr>
  </w:style>
  <w:style w:type="character" w:styleId="Hyperlink">
    <w:name w:val="Hyperlink"/>
    <w:basedOn w:val="DefaultParagraphFont"/>
    <w:uiPriority w:val="99"/>
    <w:unhideWhenUsed/>
    <w:rsid w:val="004950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50E7"/>
    <w:rPr>
      <w:color w:val="606420"/>
      <w:u w:val="single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4950E7"/>
    <w:pPr>
      <w:spacing w:after="200" w:line="240" w:lineRule="auto"/>
    </w:pPr>
    <w:rPr>
      <w:rFonts w:ascii="Calibri" w:eastAsia="Calibri" w:hAnsi="Calibri" w:cs="Times New Roman"/>
      <w:sz w:val="22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locked/>
    <w:rsid w:val="004950E7"/>
    <w:rPr>
      <w:rFonts w:ascii="Calibri" w:eastAsia="Calibri" w:hAnsi="Calibri" w:cs="Times New Roman" w:hint="defaul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0E7"/>
    <w:pPr>
      <w:widowControl w:val="0"/>
      <w:tabs>
        <w:tab w:val="left" w:pos="450"/>
        <w:tab w:val="left" w:pos="720"/>
      </w:tabs>
      <w:adjustRightInd w:val="0"/>
      <w:spacing w:line="360" w:lineRule="atLeast"/>
      <w:ind w:left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0E7"/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950E7"/>
    <w:pPr>
      <w:widowControl w:val="0"/>
      <w:adjustRightInd w:val="0"/>
      <w:spacing w:after="120" w:line="480" w:lineRule="auto"/>
      <w:ind w:left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950E7"/>
    <w:rPr>
      <w:rFonts w:ascii="Times New Roman" w:eastAsia="Times New Roman" w:hAnsi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4950E7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4950E7"/>
    <w:rPr>
      <w:rFonts w:ascii="Palatino Linotype" w:hAnsi="Palatino Linotyp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50E7"/>
    <w:pPr>
      <w:spacing w:after="200"/>
    </w:pPr>
    <w:rPr>
      <w:rFonts w:ascii="Calibri" w:hAnsi="Calibri"/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4950E7"/>
    <w:rPr>
      <w:rFonts w:ascii="Calibri" w:hAnsi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950E7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4950E7"/>
    <w:pPr>
      <w:widowControl w:val="0"/>
      <w:adjustRightInd w:val="0"/>
      <w:spacing w:line="36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4950E7"/>
  </w:style>
  <w:style w:type="character" w:styleId="Emphasis">
    <w:name w:val="Emphasis"/>
    <w:basedOn w:val="DefaultParagraphFont"/>
    <w:uiPriority w:val="20"/>
    <w:rsid w:val="00221CBD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B0DBE"/>
    <w:rPr>
      <w:rFonts w:ascii="Palatino Linotype" w:hAnsi="Palatino Linotype"/>
      <w:sz w:val="24"/>
    </w:rPr>
  </w:style>
  <w:style w:type="paragraph" w:customStyle="1" w:styleId="Default">
    <w:name w:val="Default"/>
    <w:rsid w:val="00AE5516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A14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1483D"/>
    <w:rPr>
      <w:rFonts w:ascii="Palatino Linotype" w:hAnsi="Palatino Linotype"/>
      <w:sz w:val="24"/>
    </w:rPr>
  </w:style>
  <w:style w:type="paragraph" w:styleId="Heading1">
    <w:name w:val="heading 1"/>
    <w:basedOn w:val="PolicyNormal"/>
    <w:link w:val="Heading1Char"/>
    <w:uiPriority w:val="9"/>
    <w:qFormat/>
    <w:rsid w:val="00E903D2"/>
    <w:pPr>
      <w:numPr>
        <w:numId w:val="13"/>
      </w:numPr>
      <w:outlineLvl w:val="0"/>
    </w:pPr>
    <w:rPr>
      <w:b/>
    </w:rPr>
  </w:style>
  <w:style w:type="paragraph" w:styleId="Heading2">
    <w:name w:val="heading 2"/>
    <w:basedOn w:val="Heading1"/>
    <w:link w:val="Heading2Char"/>
    <w:uiPriority w:val="9"/>
    <w:unhideWhenUsed/>
    <w:qFormat/>
    <w:rsid w:val="00E903D2"/>
    <w:pPr>
      <w:numPr>
        <w:ilvl w:val="1"/>
      </w:numPr>
      <w:outlineLvl w:val="1"/>
    </w:pPr>
    <w:rPr>
      <w:b w:val="0"/>
    </w:rPr>
  </w:style>
  <w:style w:type="paragraph" w:styleId="Heading3">
    <w:name w:val="heading 3"/>
    <w:basedOn w:val="Heading2"/>
    <w:link w:val="Heading3Char"/>
    <w:uiPriority w:val="9"/>
    <w:unhideWhenUsed/>
    <w:qFormat/>
    <w:rsid w:val="00814EB7"/>
    <w:pPr>
      <w:numPr>
        <w:ilvl w:val="2"/>
      </w:numPr>
      <w:outlineLvl w:val="2"/>
    </w:pPr>
    <w:rPr>
      <w:bCs/>
      <w:szCs w:val="24"/>
    </w:rPr>
  </w:style>
  <w:style w:type="paragraph" w:styleId="Heading4">
    <w:name w:val="heading 4"/>
    <w:basedOn w:val="Heading3"/>
    <w:link w:val="Heading4Char"/>
    <w:uiPriority w:val="9"/>
    <w:unhideWhenUsed/>
    <w:qFormat/>
    <w:rsid w:val="00814EB7"/>
    <w:pPr>
      <w:numPr>
        <w:ilvl w:val="3"/>
      </w:numPr>
      <w:outlineLvl w:val="3"/>
    </w:pPr>
    <w:rPr>
      <w:bCs w:val="0"/>
      <w:iCs/>
    </w:rPr>
  </w:style>
  <w:style w:type="paragraph" w:styleId="Heading5">
    <w:name w:val="heading 5"/>
    <w:basedOn w:val="Heading4"/>
    <w:link w:val="Heading5Char"/>
    <w:uiPriority w:val="9"/>
    <w:unhideWhenUsed/>
    <w:qFormat/>
    <w:rsid w:val="00814EB7"/>
    <w:pPr>
      <w:numPr>
        <w:ilvl w:val="4"/>
      </w:numPr>
      <w:outlineLvl w:val="4"/>
    </w:pPr>
    <w:rPr>
      <w:color w:val="365338" w:themeColor="accent1" w:themeShade="7F"/>
    </w:rPr>
  </w:style>
  <w:style w:type="paragraph" w:styleId="Heading6">
    <w:name w:val="heading 6"/>
    <w:basedOn w:val="Heading5"/>
    <w:link w:val="Heading6Char"/>
    <w:uiPriority w:val="9"/>
    <w:unhideWhenUsed/>
    <w:qFormat/>
    <w:rsid w:val="00814EB7"/>
    <w:pPr>
      <w:numPr>
        <w:ilvl w:val="5"/>
      </w:numPr>
      <w:outlineLvl w:val="5"/>
    </w:pPr>
    <w:rPr>
      <w:iCs w:val="0"/>
    </w:rPr>
  </w:style>
  <w:style w:type="paragraph" w:styleId="Heading7">
    <w:name w:val="heading 7"/>
    <w:basedOn w:val="Heading6"/>
    <w:link w:val="Heading7Char"/>
    <w:uiPriority w:val="9"/>
    <w:unhideWhenUsed/>
    <w:qFormat/>
    <w:rsid w:val="005B0DBE"/>
    <w:pPr>
      <w:numPr>
        <w:ilvl w:val="6"/>
      </w:numPr>
      <w:outlineLvl w:val="6"/>
    </w:pPr>
    <w:rPr>
      <w:iCs/>
      <w:color w:val="404040" w:themeColor="text1" w:themeTint="BF"/>
    </w:rPr>
  </w:style>
  <w:style w:type="paragraph" w:styleId="Heading8">
    <w:name w:val="heading 8"/>
    <w:basedOn w:val="Heading7"/>
    <w:link w:val="Heading8Char"/>
    <w:uiPriority w:val="9"/>
    <w:unhideWhenUsed/>
    <w:qFormat/>
    <w:rsid w:val="005B0DBE"/>
    <w:pPr>
      <w:numPr>
        <w:ilvl w:val="0"/>
        <w:numId w:val="11"/>
      </w:numPr>
      <w:spacing w:before="200"/>
      <w:outlineLvl w:val="7"/>
    </w:pPr>
    <w:rPr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BC6FAA"/>
    <w:pPr>
      <w:keepNext/>
      <w:keepLines/>
      <w:numPr>
        <w:ilvl w:val="8"/>
        <w:numId w:val="10"/>
      </w:numPr>
      <w:spacing w:before="20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320425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47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7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47A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47AB"/>
  </w:style>
  <w:style w:type="paragraph" w:styleId="Footer">
    <w:name w:val="footer"/>
    <w:basedOn w:val="Normal"/>
    <w:link w:val="FooterChar"/>
    <w:uiPriority w:val="99"/>
    <w:unhideWhenUsed/>
    <w:rsid w:val="00A947A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7AB"/>
  </w:style>
  <w:style w:type="table" w:styleId="TableGrid">
    <w:name w:val="Table Grid"/>
    <w:basedOn w:val="TableNormal"/>
    <w:uiPriority w:val="59"/>
    <w:rsid w:val="005112C4"/>
    <w:pPr>
      <w:spacing w:line="240" w:lineRule="auto"/>
    </w:pPr>
    <w:rPr>
      <w:rFonts w:ascii="Palatino Linotype" w:hAnsi="Palatino Linotype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PolicyNormal"/>
    <w:link w:val="ListParagraphChar"/>
    <w:uiPriority w:val="34"/>
    <w:qFormat/>
    <w:rsid w:val="005B0DBE"/>
    <w:pPr>
      <w:numPr>
        <w:numId w:val="12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903D2"/>
    <w:rPr>
      <w:rFonts w:ascii="Palatino Linotype" w:hAnsi="Palatino Linotype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903D2"/>
    <w:rPr>
      <w:rFonts w:ascii="Palatino Linotype" w:hAnsi="Palatino Linotype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14EB7"/>
    <w:rPr>
      <w:rFonts w:ascii="Palatino Linotype" w:hAnsi="Palatino Linotype"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14EB7"/>
    <w:rPr>
      <w:rFonts w:ascii="Palatino Linotype" w:hAnsi="Palatino Linotype"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814EB7"/>
    <w:rPr>
      <w:rFonts w:ascii="Palatino Linotype" w:hAnsi="Palatino Linotype"/>
      <w:iCs/>
      <w:color w:val="365338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814EB7"/>
    <w:rPr>
      <w:rFonts w:ascii="Palatino Linotype" w:hAnsi="Palatino Linotype"/>
      <w:color w:val="365338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5B0DBE"/>
    <w:rPr>
      <w:rFonts w:ascii="Palatino Linotype" w:hAnsi="Palatino Linotype"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5B0DBE"/>
    <w:rPr>
      <w:rFonts w:ascii="Palatino Linotype" w:hAnsi="Palatino Linotype"/>
      <w:iCs/>
      <w:color w:val="404040" w:themeColor="text1" w:themeTint="BF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BC6FA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rsid w:val="00221CBD"/>
    <w:rPr>
      <w:i/>
      <w:iCs/>
      <w:color w:val="808080" w:themeColor="text1" w:themeTint="7F"/>
    </w:rPr>
  </w:style>
  <w:style w:type="paragraph" w:customStyle="1" w:styleId="TABLESection">
    <w:name w:val="TABLE Section"/>
    <w:basedOn w:val="Normal"/>
    <w:link w:val="TABLESectionChar"/>
    <w:qFormat/>
    <w:rsid w:val="00814EB7"/>
    <w:pPr>
      <w:keepNext/>
      <w:spacing w:line="240" w:lineRule="auto"/>
      <w:outlineLvl w:val="1"/>
    </w:pPr>
    <w:rPr>
      <w:rFonts w:ascii="Arial" w:hAnsi="Arial" w:cs="Arial"/>
      <w:b/>
      <w:color w:val="007550"/>
      <w:szCs w:val="24"/>
    </w:rPr>
  </w:style>
  <w:style w:type="paragraph" w:styleId="NoSpacing">
    <w:name w:val="No Spacing"/>
    <w:next w:val="Normal"/>
    <w:uiPriority w:val="1"/>
    <w:qFormat/>
    <w:rsid w:val="00814EB7"/>
    <w:pPr>
      <w:spacing w:line="240" w:lineRule="auto"/>
      <w:ind w:left="-288"/>
    </w:pPr>
    <w:rPr>
      <w:rFonts w:ascii="Palatino Linotype" w:hAnsi="Palatino Linotype"/>
      <w:sz w:val="24"/>
    </w:rPr>
  </w:style>
  <w:style w:type="character" w:customStyle="1" w:styleId="TABLESectionChar">
    <w:name w:val="TABLE Section Char"/>
    <w:basedOn w:val="DefaultParagraphFont"/>
    <w:link w:val="TABLESection"/>
    <w:rsid w:val="00814EB7"/>
    <w:rPr>
      <w:rFonts w:ascii="Arial" w:hAnsi="Arial" w:cs="Arial"/>
      <w:b/>
      <w:color w:val="007550"/>
      <w:sz w:val="24"/>
      <w:szCs w:val="24"/>
    </w:rPr>
  </w:style>
  <w:style w:type="paragraph" w:customStyle="1" w:styleId="PolicyNormal">
    <w:name w:val="Policy Normal"/>
    <w:basedOn w:val="Normal"/>
    <w:link w:val="PolicyNormalChar"/>
    <w:qFormat/>
    <w:rsid w:val="00814EB7"/>
    <w:pPr>
      <w:spacing w:line="240" w:lineRule="auto"/>
      <w:ind w:left="-288"/>
    </w:pPr>
  </w:style>
  <w:style w:type="numbering" w:customStyle="1" w:styleId="POLICYMED">
    <w:name w:val="POLICYMED"/>
    <w:uiPriority w:val="99"/>
    <w:rsid w:val="00F93BAC"/>
    <w:pPr>
      <w:numPr>
        <w:numId w:val="2"/>
      </w:numPr>
    </w:pPr>
  </w:style>
  <w:style w:type="character" w:customStyle="1" w:styleId="PolicyNormalChar">
    <w:name w:val="Policy Normal Char"/>
    <w:basedOn w:val="DefaultParagraphFont"/>
    <w:link w:val="PolicyNormal"/>
    <w:rsid w:val="00814EB7"/>
    <w:rPr>
      <w:rFonts w:ascii="Palatino Linotype" w:hAnsi="Palatino Linotype"/>
      <w:sz w:val="24"/>
    </w:rPr>
  </w:style>
  <w:style w:type="paragraph" w:styleId="Title">
    <w:name w:val="Title"/>
    <w:basedOn w:val="Normal"/>
    <w:next w:val="Normal"/>
    <w:link w:val="TitleChar"/>
    <w:uiPriority w:val="10"/>
    <w:rsid w:val="00CE5D46"/>
    <w:pPr>
      <w:pBdr>
        <w:bottom w:val="single" w:sz="8" w:space="4" w:color="72A3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5D46"/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numbering" w:customStyle="1" w:styleId="PMOutline">
    <w:name w:val="PM_Outline"/>
    <w:uiPriority w:val="99"/>
    <w:rsid w:val="00CD74C7"/>
    <w:pPr>
      <w:numPr>
        <w:numId w:val="3"/>
      </w:numPr>
    </w:pPr>
  </w:style>
  <w:style w:type="numbering" w:customStyle="1" w:styleId="PolicyMedicalOutline">
    <w:name w:val="PolicyMedicalOutline"/>
    <w:uiPriority w:val="99"/>
    <w:rsid w:val="00425041"/>
    <w:pPr>
      <w:numPr>
        <w:numId w:val="4"/>
      </w:numPr>
    </w:pPr>
  </w:style>
  <w:style w:type="numbering" w:customStyle="1" w:styleId="PolicyMedOutline">
    <w:name w:val="PolicyMedOutline"/>
    <w:uiPriority w:val="99"/>
    <w:rsid w:val="00E466BB"/>
    <w:pPr>
      <w:numPr>
        <w:numId w:val="5"/>
      </w:numPr>
    </w:pPr>
  </w:style>
  <w:style w:type="numbering" w:customStyle="1" w:styleId="Style2">
    <w:name w:val="Style2"/>
    <w:uiPriority w:val="99"/>
    <w:rsid w:val="00E43117"/>
    <w:pPr>
      <w:numPr>
        <w:numId w:val="6"/>
      </w:numPr>
    </w:pPr>
  </w:style>
  <w:style w:type="numbering" w:customStyle="1" w:styleId="Style3">
    <w:name w:val="Style3"/>
    <w:uiPriority w:val="99"/>
    <w:rsid w:val="005962BB"/>
    <w:pPr>
      <w:numPr>
        <w:numId w:val="7"/>
      </w:numPr>
    </w:pPr>
  </w:style>
  <w:style w:type="numbering" w:customStyle="1" w:styleId="Style4">
    <w:name w:val="Style4"/>
    <w:uiPriority w:val="99"/>
    <w:rsid w:val="00A24B47"/>
    <w:pPr>
      <w:numPr>
        <w:numId w:val="8"/>
      </w:numPr>
    </w:pPr>
  </w:style>
  <w:style w:type="paragraph" w:customStyle="1" w:styleId="Definition">
    <w:name w:val="Definition"/>
    <w:basedOn w:val="Normal"/>
    <w:link w:val="DefinitionChar"/>
    <w:qFormat/>
    <w:rsid w:val="00814EB7"/>
    <w:pPr>
      <w:spacing w:line="240" w:lineRule="auto"/>
      <w:ind w:left="-360"/>
    </w:pPr>
    <w:rPr>
      <w:b/>
      <w:u w:val="single"/>
    </w:rPr>
  </w:style>
  <w:style w:type="character" w:customStyle="1" w:styleId="DefinitionChar">
    <w:name w:val="Definition Char"/>
    <w:basedOn w:val="DefaultParagraphFont"/>
    <w:link w:val="Definition"/>
    <w:rsid w:val="00814EB7"/>
    <w:rPr>
      <w:rFonts w:ascii="Palatino Linotype" w:hAnsi="Palatino Linotype"/>
      <w:b/>
      <w:sz w:val="24"/>
      <w:u w:val="single"/>
    </w:rPr>
  </w:style>
  <w:style w:type="character" w:styleId="PlaceholderText">
    <w:name w:val="Placeholder Text"/>
    <w:basedOn w:val="DefaultParagraphFont"/>
    <w:uiPriority w:val="99"/>
    <w:semiHidden/>
    <w:rsid w:val="006F5946"/>
    <w:rPr>
      <w:color w:val="808080"/>
    </w:rPr>
  </w:style>
  <w:style w:type="paragraph" w:customStyle="1" w:styleId="Section">
    <w:name w:val="Section"/>
    <w:basedOn w:val="TABLESection"/>
    <w:link w:val="SectionChar"/>
    <w:autoRedefine/>
    <w:qFormat/>
    <w:rsid w:val="004F0B6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14" w:color="auto"/>
      </w:pBdr>
      <w:shd w:val="clear" w:color="auto" w:fill="D9D9D9" w:themeFill="background1" w:themeFillShade="D9"/>
      <w:spacing w:after="120"/>
      <w:ind w:left="-274" w:right="-58"/>
      <w:outlineLvl w:val="9"/>
    </w:pPr>
    <w:rPr>
      <w:caps/>
    </w:rPr>
  </w:style>
  <w:style w:type="numbering" w:customStyle="1" w:styleId="NoList1">
    <w:name w:val="No List1"/>
    <w:next w:val="NoList"/>
    <w:uiPriority w:val="99"/>
    <w:semiHidden/>
    <w:unhideWhenUsed/>
    <w:rsid w:val="004950E7"/>
  </w:style>
  <w:style w:type="character" w:customStyle="1" w:styleId="SectionChar">
    <w:name w:val="Section Char"/>
    <w:basedOn w:val="TABLESectionChar"/>
    <w:link w:val="Section"/>
    <w:rsid w:val="004F0B6E"/>
    <w:rPr>
      <w:rFonts w:ascii="Arial" w:hAnsi="Arial" w:cs="Arial"/>
      <w:b/>
      <w:caps/>
      <w:color w:val="007550"/>
      <w:sz w:val="24"/>
      <w:szCs w:val="24"/>
      <w:shd w:val="clear" w:color="auto" w:fill="D9D9D9" w:themeFill="background1" w:themeFillShade="D9"/>
    </w:rPr>
  </w:style>
  <w:style w:type="character" w:styleId="Hyperlink">
    <w:name w:val="Hyperlink"/>
    <w:basedOn w:val="DefaultParagraphFont"/>
    <w:uiPriority w:val="99"/>
    <w:unhideWhenUsed/>
    <w:rsid w:val="004950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950E7"/>
    <w:rPr>
      <w:color w:val="606420"/>
      <w:u w:val="single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4950E7"/>
    <w:pPr>
      <w:spacing w:after="200" w:line="240" w:lineRule="auto"/>
    </w:pPr>
    <w:rPr>
      <w:rFonts w:ascii="Calibri" w:eastAsia="Calibri" w:hAnsi="Calibri" w:cs="Times New Roman"/>
      <w:sz w:val="22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locked/>
    <w:rsid w:val="004950E7"/>
    <w:rPr>
      <w:rFonts w:ascii="Calibri" w:eastAsia="Calibri" w:hAnsi="Calibri" w:cs="Times New Roman" w:hint="defaul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0E7"/>
    <w:pPr>
      <w:widowControl w:val="0"/>
      <w:tabs>
        <w:tab w:val="left" w:pos="450"/>
        <w:tab w:val="left" w:pos="720"/>
      </w:tabs>
      <w:adjustRightInd w:val="0"/>
      <w:spacing w:line="360" w:lineRule="atLeast"/>
      <w:ind w:left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0E7"/>
    <w:rPr>
      <w:rFonts w:ascii="Times New Roman" w:eastAsia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950E7"/>
    <w:pPr>
      <w:widowControl w:val="0"/>
      <w:adjustRightInd w:val="0"/>
      <w:spacing w:after="120" w:line="480" w:lineRule="auto"/>
      <w:ind w:left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950E7"/>
    <w:rPr>
      <w:rFonts w:ascii="Times New Roman" w:eastAsia="Times New Roman" w:hAnsi="Times New Roman" w:cs="Times New Roman"/>
      <w:sz w:val="20"/>
      <w:szCs w:val="20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4950E7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4950E7"/>
    <w:rPr>
      <w:rFonts w:ascii="Palatino Linotype" w:hAnsi="Palatino Linotyp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50E7"/>
    <w:pPr>
      <w:spacing w:after="200"/>
    </w:pPr>
    <w:rPr>
      <w:rFonts w:ascii="Calibri" w:hAnsi="Calibri"/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4950E7"/>
    <w:rPr>
      <w:rFonts w:ascii="Calibri" w:hAnsi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950E7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4950E7"/>
    <w:pPr>
      <w:widowControl w:val="0"/>
      <w:adjustRightInd w:val="0"/>
      <w:spacing w:line="36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4950E7"/>
  </w:style>
  <w:style w:type="character" w:styleId="Emphasis">
    <w:name w:val="Emphasis"/>
    <w:basedOn w:val="DefaultParagraphFont"/>
    <w:uiPriority w:val="20"/>
    <w:rsid w:val="00221CBD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B0DBE"/>
    <w:rPr>
      <w:rFonts w:ascii="Palatino Linotype" w:hAnsi="Palatino Linotype"/>
      <w:sz w:val="24"/>
    </w:rPr>
  </w:style>
  <w:style w:type="paragraph" w:customStyle="1" w:styleId="Default">
    <w:name w:val="Default"/>
    <w:rsid w:val="00AE5516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A14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intranet/sites/InfectionPrevention/EmergingPathogens/Pages/2019NovelCoronavirusGuidance.aspx" TargetMode="External"/><Relationship Id="rId18" Type="http://schemas.openxmlformats.org/officeDocument/2006/relationships/image" Target="media/image1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hyperlink" Target="http://intranet/sites/InfectionPrevention/Pages/Home.aspx" TargetMode="External"/><Relationship Id="rId17" Type="http://schemas.openxmlformats.org/officeDocument/2006/relationships/hyperlink" Target="https://www.cdc.gov/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intranet/sites/InfectionPrevention/Pages/Home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who.int/csr/disease/swineflu/frequently_asked_questions/pandemic/en/" TargetMode="External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intranet/sites/InfectionPrevention/Pages/Home.aspx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schrv03\801092936$\My%20Documents\Policy%20Template%20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A81A2F71034B5EA193751829456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0E729-B051-44F8-8D9A-FAC026AC8A5D}"/>
      </w:docPartPr>
      <w:docPartBody>
        <w:p w:rsidR="005722F7" w:rsidRDefault="005722F7">
          <w:pPr>
            <w:pStyle w:val="3DA81A2F71034B5EA193751829456678"/>
          </w:pPr>
          <w:r w:rsidRPr="006F235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2F7"/>
    <w:rsid w:val="00423195"/>
    <w:rsid w:val="0057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DA81A2F71034B5EA193751829456678">
    <w:name w:val="3DA81A2F71034B5EA19375182945667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DA81A2F71034B5EA193751829456678">
    <w:name w:val="3DA81A2F71034B5EA1937518294566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54AF7A4538534FB834A34791C2D1D6" ma:contentTypeVersion="5" ma:contentTypeDescription="Create a new document." ma:contentTypeScope="" ma:versionID="213facaaa975923a6ba7b9eabd15a2cb">
  <xsd:schema xmlns:xsd="http://www.w3.org/2001/XMLSchema" xmlns:xs="http://www.w3.org/2001/XMLSchema" xmlns:p="http://schemas.microsoft.com/office/2006/metadata/properties" xmlns:ns2="a138ad6b-7399-45c2-b1e3-9b69e30e3baa" xmlns:ns4="289986c8-01ca-4ea3-a7e8-77c6c5472f87" targetNamespace="http://schemas.microsoft.com/office/2006/metadata/properties" ma:root="true" ma:fieldsID="be763b44587570c419937e23b6dc36be" ns2:_="" ns4:_="">
    <xsd:import namespace="a138ad6b-7399-45c2-b1e3-9b69e30e3baa"/>
    <xsd:import namespace="289986c8-01ca-4ea3-a7e8-77c6c5472f87"/>
    <xsd:element name="properties">
      <xsd:complexType>
        <xsd:sequence>
          <xsd:element name="documentManagement">
            <xsd:complexType>
              <xsd:all>
                <xsd:element ref="ns2:Group" minOccurs="0"/>
                <xsd:element ref="ns2:Sponsor" minOccurs="0"/>
                <xsd:element ref="ns4:Expiration" minOccurs="0"/>
                <xsd:element ref="ns2:Letter" minOccurs="0"/>
                <xsd:element ref="ns2:Policy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38ad6b-7399-45c2-b1e3-9b69e30e3baa" elementFormDefault="qualified">
    <xsd:import namespace="http://schemas.microsoft.com/office/2006/documentManagement/types"/>
    <xsd:import namespace="http://schemas.microsoft.com/office/infopath/2007/PartnerControls"/>
    <xsd:element name="Group" ma:index="2" nillable="true" ma:displayName="Group" ma:format="Dropdown" ma:internalName="Group">
      <xsd:simpleType>
        <xsd:union memberTypes="dms:Text">
          <xsd:simpleType>
            <xsd:restriction base="dms:Choice">
              <xsd:enumeration value="Policy"/>
              <xsd:enumeration value="Plan"/>
              <xsd:enumeration value="other"/>
            </xsd:restriction>
          </xsd:simpleType>
        </xsd:union>
      </xsd:simpleType>
    </xsd:element>
    <xsd:element name="Sponsor" ma:index="3" nillable="true" ma:displayName="Sponsor" ma:list="UserInfo" ma:SharePointGroup="0" ma:internalName="Spons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etter" ma:index="13" nillable="true" ma:displayName="Letter" ma:format="Dropdown" ma:internalName="Letter">
      <xsd:simpleType>
        <xsd:restriction base="dms:Choice"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Policy_x0020_Type" ma:index="14" nillable="true" ma:displayName="Policy Type" ma:format="Dropdown" ma:internalName="Policy_x0020_Type">
      <xsd:simpleType>
        <xsd:restriction base="dms:Choice">
          <xsd:enumeration value="Administrative"/>
          <xsd:enumeration value="Clinical"/>
          <xsd:enumeration value="Other"/>
          <xsd:enumeration value="Pla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9986c8-01ca-4ea3-a7e8-77c6c5472f87" elementFormDefault="qualified">
    <xsd:import namespace="http://schemas.microsoft.com/office/2006/documentManagement/types"/>
    <xsd:import namespace="http://schemas.microsoft.com/office/infopath/2007/PartnerControls"/>
    <xsd:element name="Expiration" ma:index="6" nillable="true" ma:displayName="Expiration" ma:description="The earliest date this document can be archived/deleted." ma:format="DateOnly" ma:internalName="Expiration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4" ma:displayName="Author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 ma:index="5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onsor xmlns="a138ad6b-7399-45c2-b1e3-9b69e30e3baa">
      <UserInfo>
        <DisplayName>Litwack, Ronit E</DisplayName>
        <AccountId>24891</AccountId>
        <AccountType/>
      </UserInfo>
    </Sponsor>
    <Letter xmlns="a138ad6b-7399-45c2-b1e3-9b69e30e3baa">P</Letter>
    <Group xmlns="a138ad6b-7399-45c2-b1e3-9b69e30e3baa">Policy</Group>
    <Policy_x0020_Type xmlns="a138ad6b-7399-45c2-b1e3-9b69e30e3baa">Administrative</Policy_x0020_Type>
    <Expiration xmlns="289986c8-01ca-4ea3-a7e8-77c6c5472f8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2D870-3ED3-4029-BCEC-6D77E0FA73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38ad6b-7399-45c2-b1e3-9b69e30e3baa"/>
    <ds:schemaRef ds:uri="289986c8-01ca-4ea3-a7e8-77c6c5472f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8DC2C8-A1E5-4BE7-A606-89CA963F67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83F905-3B6E-4CAA-A206-5D68E07EB6CC}">
  <ds:schemaRefs>
    <ds:schemaRef ds:uri="http://schemas.microsoft.com/office/2006/metadata/properties"/>
    <ds:schemaRef ds:uri="http://schemas.microsoft.com/office/infopath/2007/PartnerControls"/>
    <ds:schemaRef ds:uri="a138ad6b-7399-45c2-b1e3-9b69e30e3baa"/>
    <ds:schemaRef ds:uri="289986c8-01ca-4ea3-a7e8-77c6c5472f87"/>
  </ds:schemaRefs>
</ds:datastoreItem>
</file>

<file path=customXml/itemProps4.xml><?xml version="1.0" encoding="utf-8"?>
<ds:datastoreItem xmlns:ds="http://schemas.openxmlformats.org/officeDocument/2006/customXml" ds:itemID="{4FC99BC5-B731-4339-8921-03132D9E3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Template 2019</Template>
  <TotalTime>366</TotalTime>
  <Pages>1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Trauma Alert and Code Response </vt:lpstr>
    </vt:vector>
  </TitlesOfParts>
  <Company>Christiana Care Health System</Company>
  <LinksUpToDate>false</LinksUpToDate>
  <CharactersWithSpaces>6510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Trauma Alert and Code Response </dc:title>
  <dc:creator>Sofia, Danielle M.</dc:creator>
  <cp:lastModifiedBy>Sofia, Danielle M.</cp:lastModifiedBy>
  <cp:revision>44</cp:revision>
  <cp:lastPrinted>2020-03-31T16:03:00Z</cp:lastPrinted>
  <dcterms:created xsi:type="dcterms:W3CDTF">2020-03-30T17:40:00Z</dcterms:created>
  <dcterms:modified xsi:type="dcterms:W3CDTF">2020-03-31T16:03:00Z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0x0101007354AF7A4538534FB834A34791C2D1D6</vt:lpwstr>
  </property>
</Properties>
</file>